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12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4"/>
        <w:gridCol w:w="5015"/>
        <w:gridCol w:w="762"/>
        <w:gridCol w:w="235"/>
      </w:tblGrid>
      <w:tr w:rsidR="0090596C" w:rsidRPr="0090596C" w14:paraId="7326491A" w14:textId="77777777" w:rsidTr="00633F15">
        <w:trPr>
          <w:gridAfter w:val="1"/>
          <w:wAfter w:w="29" w:type="pct"/>
        </w:trPr>
        <w:tc>
          <w:tcPr>
            <w:tcW w:w="4971" w:type="pct"/>
            <w:gridSpan w:val="3"/>
            <w:shd w:val="clear" w:color="auto" w:fill="429EDE" w:themeFill="accent1" w:themeFillTint="99"/>
          </w:tcPr>
          <w:p w14:paraId="517E3E3B" w14:textId="22069671" w:rsidR="00650259" w:rsidRPr="00C02753" w:rsidRDefault="008F69B5" w:rsidP="0090596C">
            <w:pPr>
              <w:pStyle w:val="Heading1"/>
              <w:outlineLvl w:val="0"/>
            </w:pPr>
            <w:r w:rsidRPr="00C02753">
              <w:t>Business Info</w:t>
            </w:r>
          </w:p>
        </w:tc>
      </w:tr>
      <w:tr w:rsidR="00DA3B41" w:rsidRPr="00846B76" w14:paraId="58BF9039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1ECF6B53" w14:textId="679954D6" w:rsidR="00650259" w:rsidRPr="00C02753" w:rsidRDefault="008F69B5" w:rsidP="0090596C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Name of Business</w:t>
            </w:r>
          </w:p>
        </w:tc>
        <w:tc>
          <w:tcPr>
            <w:tcW w:w="2905" w:type="pct"/>
            <w:gridSpan w:val="2"/>
            <w:tcBorders>
              <w:bottom w:val="single" w:sz="4" w:space="0" w:color="auto"/>
            </w:tcBorders>
            <w:vAlign w:val="bottom"/>
          </w:tcPr>
          <w:p w14:paraId="165512D1" w14:textId="77777777" w:rsidR="00650259" w:rsidRPr="00C02753" w:rsidRDefault="00650259" w:rsidP="007F7B5D">
            <w:pPr>
              <w:spacing w:before="120"/>
            </w:pPr>
          </w:p>
        </w:tc>
      </w:tr>
      <w:tr w:rsidR="00DA3B41" w:rsidRPr="00846B76" w14:paraId="641FF2D7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480CD2AB" w14:textId="01A2D631" w:rsidR="00650259" w:rsidRPr="00C02753" w:rsidRDefault="008F69B5" w:rsidP="0090596C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Address of Business</w:t>
            </w:r>
          </w:p>
        </w:tc>
        <w:tc>
          <w:tcPr>
            <w:tcW w:w="2905" w:type="pct"/>
            <w:gridSpan w:val="2"/>
            <w:tcBorders>
              <w:bottom w:val="single" w:sz="4" w:space="0" w:color="auto"/>
            </w:tcBorders>
            <w:vAlign w:val="bottom"/>
          </w:tcPr>
          <w:p w14:paraId="2EFABC8B" w14:textId="77777777" w:rsidR="00650259" w:rsidRPr="00C02753" w:rsidRDefault="00650259" w:rsidP="007F7B5D">
            <w:pPr>
              <w:spacing w:before="120"/>
            </w:pPr>
          </w:p>
        </w:tc>
      </w:tr>
      <w:tr w:rsidR="00DA3B41" w:rsidRPr="00846B76" w14:paraId="5972FB01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38B413D9" w14:textId="3850931B" w:rsidR="00650259" w:rsidRPr="00C02753" w:rsidRDefault="00264FC5" w:rsidP="0090596C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Phone Number</w:t>
            </w:r>
          </w:p>
        </w:tc>
        <w:tc>
          <w:tcPr>
            <w:tcW w:w="2905" w:type="pct"/>
            <w:gridSpan w:val="2"/>
            <w:tcBorders>
              <w:bottom w:val="single" w:sz="4" w:space="0" w:color="auto"/>
            </w:tcBorders>
            <w:vAlign w:val="bottom"/>
          </w:tcPr>
          <w:p w14:paraId="6F6A3B54" w14:textId="77777777" w:rsidR="00650259" w:rsidRPr="00C02753" w:rsidRDefault="00650259" w:rsidP="007F7B5D">
            <w:pPr>
              <w:spacing w:before="120"/>
            </w:pPr>
          </w:p>
        </w:tc>
      </w:tr>
      <w:tr w:rsidR="00DA3B41" w:rsidRPr="00846B76" w14:paraId="70EB4B32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2B142803" w14:textId="6269FF67" w:rsidR="00650259" w:rsidRPr="00C02753" w:rsidRDefault="00264FC5" w:rsidP="0090596C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Contact Person</w:t>
            </w:r>
          </w:p>
        </w:tc>
        <w:tc>
          <w:tcPr>
            <w:tcW w:w="2905" w:type="pct"/>
            <w:gridSpan w:val="2"/>
            <w:tcBorders>
              <w:bottom w:val="single" w:sz="4" w:space="0" w:color="auto"/>
            </w:tcBorders>
            <w:vAlign w:val="bottom"/>
          </w:tcPr>
          <w:p w14:paraId="3F4FBBFA" w14:textId="77777777" w:rsidR="00650259" w:rsidRPr="00C02753" w:rsidRDefault="00650259" w:rsidP="007F7B5D">
            <w:pPr>
              <w:spacing w:before="120"/>
            </w:pPr>
          </w:p>
        </w:tc>
      </w:tr>
      <w:tr w:rsidR="00DA3B41" w:rsidRPr="00846B76" w14:paraId="34B4C121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0DB0B427" w14:textId="168A0654" w:rsidR="00650259" w:rsidRPr="00C02753" w:rsidRDefault="00264FC5" w:rsidP="0090596C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Cell Number</w:t>
            </w:r>
          </w:p>
        </w:tc>
        <w:tc>
          <w:tcPr>
            <w:tcW w:w="2905" w:type="pct"/>
            <w:gridSpan w:val="2"/>
            <w:tcBorders>
              <w:bottom w:val="single" w:sz="4" w:space="0" w:color="auto"/>
            </w:tcBorders>
            <w:vAlign w:val="bottom"/>
          </w:tcPr>
          <w:p w14:paraId="4EFC00BA" w14:textId="77777777" w:rsidR="00650259" w:rsidRPr="00C02753" w:rsidRDefault="00650259" w:rsidP="007F7B5D">
            <w:pPr>
              <w:spacing w:before="120"/>
            </w:pPr>
          </w:p>
        </w:tc>
      </w:tr>
      <w:tr w:rsidR="00DA3B41" w:rsidRPr="00846B76" w14:paraId="0A056CA4" w14:textId="77777777" w:rsidTr="00DA3B41">
        <w:trPr>
          <w:gridAfter w:val="1"/>
          <w:wAfter w:w="29" w:type="pct"/>
        </w:trPr>
        <w:sdt>
          <w:sdtPr>
            <w:rPr>
              <w:sz w:val="22"/>
              <w:szCs w:val="22"/>
            </w:rPr>
            <w:id w:val="-965116832"/>
            <w:placeholder>
              <w:docPart w:val="E7A0B945CBA7410499E3EE30AE54CA0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66" w:type="pct"/>
                <w:vAlign w:val="bottom"/>
              </w:tcPr>
              <w:p w14:paraId="2D04C369" w14:textId="77777777" w:rsidR="00650259" w:rsidRPr="00C02753" w:rsidRDefault="0090596C" w:rsidP="0090596C">
                <w:pPr>
                  <w:pStyle w:val="NormalIndent"/>
                  <w:rPr>
                    <w:sz w:val="22"/>
                    <w:szCs w:val="22"/>
                  </w:rPr>
                </w:pPr>
                <w:r w:rsidRPr="00C02753">
                  <w:rPr>
                    <w:sz w:val="22"/>
                    <w:szCs w:val="22"/>
                  </w:rPr>
                  <w:t>Email</w:t>
                </w:r>
              </w:p>
            </w:tc>
          </w:sdtContent>
        </w:sdt>
        <w:tc>
          <w:tcPr>
            <w:tcW w:w="2905" w:type="pct"/>
            <w:gridSpan w:val="2"/>
            <w:tcBorders>
              <w:bottom w:val="single" w:sz="4" w:space="0" w:color="auto"/>
            </w:tcBorders>
            <w:vAlign w:val="bottom"/>
          </w:tcPr>
          <w:p w14:paraId="2AC95D1A" w14:textId="77777777" w:rsidR="00650259" w:rsidRPr="00C02753" w:rsidRDefault="00650259" w:rsidP="007F7B5D">
            <w:pPr>
              <w:spacing w:before="120"/>
            </w:pPr>
          </w:p>
        </w:tc>
      </w:tr>
      <w:tr w:rsidR="00E32E8A" w:rsidRPr="00846B76" w14:paraId="5AF91349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2DA7EF41" w14:textId="77777777" w:rsidR="00E32E8A" w:rsidRPr="00C02753" w:rsidRDefault="00E32E8A" w:rsidP="00E32E8A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Brief description of business</w:t>
            </w:r>
          </w:p>
          <w:p w14:paraId="481D30F6" w14:textId="70F9791B" w:rsidR="00E32E8A" w:rsidRPr="00C02753" w:rsidRDefault="00E32E8A" w:rsidP="00E32E8A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 xml:space="preserve"> </w:t>
            </w:r>
            <w:proofErr w:type="gramStart"/>
            <w:r w:rsidRPr="00C02753">
              <w:rPr>
                <w:sz w:val="22"/>
                <w:szCs w:val="22"/>
              </w:rPr>
              <w:t>( maximum</w:t>
            </w:r>
            <w:proofErr w:type="gramEnd"/>
            <w:r w:rsidRPr="00C02753">
              <w:rPr>
                <w:sz w:val="22"/>
                <w:szCs w:val="22"/>
              </w:rPr>
              <w:t xml:space="preserve"> 200)</w:t>
            </w:r>
          </w:p>
        </w:tc>
        <w:tc>
          <w:tcPr>
            <w:tcW w:w="2905" w:type="pct"/>
            <w:gridSpan w:val="2"/>
            <w:tcBorders>
              <w:bottom w:val="single" w:sz="4" w:space="0" w:color="auto"/>
            </w:tcBorders>
            <w:vAlign w:val="bottom"/>
          </w:tcPr>
          <w:p w14:paraId="22EC36A5" w14:textId="77777777" w:rsidR="00E32E8A" w:rsidRPr="00C02753" w:rsidRDefault="00E32E8A" w:rsidP="007F7B5D">
            <w:pPr>
              <w:spacing w:before="120"/>
            </w:pPr>
          </w:p>
        </w:tc>
      </w:tr>
      <w:tr w:rsidR="00E32E8A" w:rsidRPr="00846B76" w14:paraId="7C45B690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439F2C62" w14:textId="77777777" w:rsidR="00E32E8A" w:rsidRPr="00C02753" w:rsidRDefault="00E32E8A" w:rsidP="00E32E8A">
            <w:pPr>
              <w:pStyle w:val="NormalIndent"/>
              <w:rPr>
                <w:sz w:val="22"/>
                <w:szCs w:val="22"/>
              </w:rPr>
            </w:pPr>
          </w:p>
        </w:tc>
        <w:tc>
          <w:tcPr>
            <w:tcW w:w="2905" w:type="pct"/>
            <w:gridSpan w:val="2"/>
            <w:tcBorders>
              <w:bottom w:val="single" w:sz="4" w:space="0" w:color="auto"/>
            </w:tcBorders>
            <w:vAlign w:val="bottom"/>
          </w:tcPr>
          <w:p w14:paraId="4C76952D" w14:textId="77777777" w:rsidR="00E32E8A" w:rsidRPr="00C02753" w:rsidRDefault="00E32E8A" w:rsidP="007F7B5D">
            <w:pPr>
              <w:spacing w:before="120"/>
            </w:pPr>
          </w:p>
        </w:tc>
      </w:tr>
      <w:tr w:rsidR="00650259" w:rsidRPr="00846B76" w14:paraId="71C2D188" w14:textId="77777777" w:rsidTr="00DA3B41">
        <w:trPr>
          <w:gridAfter w:val="1"/>
          <w:wAfter w:w="29" w:type="pct"/>
          <w:trHeight w:val="54"/>
        </w:trPr>
        <w:tc>
          <w:tcPr>
            <w:tcW w:w="4971" w:type="pct"/>
            <w:gridSpan w:val="3"/>
            <w:shd w:val="clear" w:color="auto" w:fill="auto"/>
          </w:tcPr>
          <w:p w14:paraId="0D2579EB" w14:textId="77777777" w:rsidR="00650259" w:rsidRPr="00C02753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00778237" w14:textId="77777777" w:rsidTr="00633F15">
        <w:trPr>
          <w:gridAfter w:val="1"/>
          <w:wAfter w:w="29" w:type="pct"/>
        </w:trPr>
        <w:tc>
          <w:tcPr>
            <w:tcW w:w="4971" w:type="pct"/>
            <w:gridSpan w:val="3"/>
            <w:shd w:val="clear" w:color="auto" w:fill="429EDE" w:themeFill="accent1" w:themeFillTint="99"/>
          </w:tcPr>
          <w:p w14:paraId="59ED5234" w14:textId="05DFB11F" w:rsidR="00650259" w:rsidRPr="00C02753" w:rsidRDefault="008F69B5" w:rsidP="0090596C">
            <w:pPr>
              <w:pStyle w:val="Heading1"/>
              <w:outlineLvl w:val="0"/>
            </w:pPr>
            <w:r w:rsidRPr="00C02753">
              <w:t>Donation/Discount</w:t>
            </w:r>
          </w:p>
        </w:tc>
      </w:tr>
      <w:tr w:rsidR="00DA3B41" w:rsidRPr="00846B76" w14:paraId="08A6FD79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03CB2BFC" w14:textId="30451FAD" w:rsidR="00650259" w:rsidRPr="00C02753" w:rsidRDefault="008F69B5" w:rsidP="00F52451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% of Donation to SHF</w:t>
            </w:r>
          </w:p>
        </w:tc>
        <w:tc>
          <w:tcPr>
            <w:tcW w:w="2905" w:type="pct"/>
            <w:gridSpan w:val="2"/>
            <w:tcBorders>
              <w:bottom w:val="single" w:sz="4" w:space="0" w:color="auto"/>
            </w:tcBorders>
            <w:vAlign w:val="bottom"/>
          </w:tcPr>
          <w:p w14:paraId="24631846" w14:textId="77777777" w:rsidR="00650259" w:rsidRPr="00C02753" w:rsidRDefault="00650259" w:rsidP="007F7B5D">
            <w:pPr>
              <w:spacing w:before="120"/>
            </w:pPr>
          </w:p>
        </w:tc>
      </w:tr>
      <w:tr w:rsidR="00DA3B41" w:rsidRPr="00846B76" w14:paraId="0B0F0EED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0956BC73" w14:textId="25BB8AC6" w:rsidR="00650259" w:rsidRPr="00C02753" w:rsidRDefault="008F69B5" w:rsidP="00F52451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HHS Discount (Optional)</w:t>
            </w:r>
          </w:p>
        </w:tc>
        <w:tc>
          <w:tcPr>
            <w:tcW w:w="290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884D6C" w14:textId="77777777" w:rsidR="00650259" w:rsidRPr="00C02753" w:rsidRDefault="00650259" w:rsidP="007F7B5D">
            <w:pPr>
              <w:spacing w:before="120"/>
            </w:pPr>
          </w:p>
        </w:tc>
      </w:tr>
      <w:tr w:rsidR="00E32E8A" w:rsidRPr="00846B76" w14:paraId="67CD54DB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2D3F1906" w14:textId="22B3773F" w:rsidR="00264FC5" w:rsidRPr="00C02753" w:rsidRDefault="00264FC5" w:rsidP="00264FC5">
            <w:pPr>
              <w:pStyle w:val="NormalIndent"/>
              <w:spacing w:before="0"/>
              <w:ind w:left="0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 xml:space="preserve">              R</w:t>
            </w:r>
            <w:r w:rsidR="00E32E8A" w:rsidRPr="00C02753">
              <w:rPr>
                <w:sz w:val="22"/>
                <w:szCs w:val="22"/>
              </w:rPr>
              <w:t>estrictions/conditions/</w:t>
            </w:r>
          </w:p>
          <w:p w14:paraId="7F44A289" w14:textId="079756AB" w:rsidR="00E32E8A" w:rsidRPr="00C02753" w:rsidRDefault="00264FC5" w:rsidP="00264FC5">
            <w:pPr>
              <w:pStyle w:val="NormalIndent"/>
              <w:spacing w:before="0"/>
              <w:ind w:left="0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 xml:space="preserve">              </w:t>
            </w:r>
            <w:r w:rsidR="00E32E8A" w:rsidRPr="00C02753">
              <w:rPr>
                <w:sz w:val="22"/>
                <w:szCs w:val="22"/>
              </w:rPr>
              <w:t>exclusions</w:t>
            </w:r>
          </w:p>
        </w:tc>
        <w:tc>
          <w:tcPr>
            <w:tcW w:w="290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1C67F8" w14:textId="77777777" w:rsidR="00E32E8A" w:rsidRPr="00C02753" w:rsidRDefault="00E32E8A" w:rsidP="007F7B5D">
            <w:pPr>
              <w:spacing w:before="120"/>
            </w:pPr>
          </w:p>
        </w:tc>
      </w:tr>
      <w:tr w:rsidR="00E32E8A" w:rsidRPr="00846B76" w14:paraId="081DE6AA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113DDBFA" w14:textId="12D34BF5" w:rsidR="00E32E8A" w:rsidRPr="00C02753" w:rsidRDefault="00E32E8A" w:rsidP="00F52451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Form of preferred reimbursement to SHF</w:t>
            </w:r>
          </w:p>
        </w:tc>
        <w:tc>
          <w:tcPr>
            <w:tcW w:w="290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2CBB66" w14:textId="77777777" w:rsidR="00E32E8A" w:rsidRPr="00C02753" w:rsidRDefault="00E32E8A" w:rsidP="007F7B5D">
            <w:pPr>
              <w:spacing w:before="120"/>
            </w:pPr>
          </w:p>
        </w:tc>
      </w:tr>
      <w:tr w:rsidR="00E32E8A" w:rsidRPr="00DA3B41" w14:paraId="5F8312BB" w14:textId="77777777" w:rsidTr="00DA3B41">
        <w:tc>
          <w:tcPr>
            <w:tcW w:w="2066" w:type="pct"/>
            <w:vAlign w:val="bottom"/>
          </w:tcPr>
          <w:p w14:paraId="5BBC5E6E" w14:textId="3E9CA90B" w:rsidR="008F69B5" w:rsidRPr="00C02753" w:rsidRDefault="008F69B5" w:rsidP="00F52451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Use of Barcode Yes/No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7F94F9" w14:textId="77777777" w:rsidR="008F69B5" w:rsidRPr="00C02753" w:rsidRDefault="008F69B5" w:rsidP="007F7B5D">
            <w:pPr>
              <w:spacing w:before="120"/>
            </w:pPr>
          </w:p>
        </w:tc>
        <w:tc>
          <w:tcPr>
            <w:tcW w:w="123" w:type="pct"/>
            <w:gridSpan w:val="2"/>
            <w:tcBorders>
              <w:top w:val="single" w:sz="4" w:space="0" w:color="auto"/>
            </w:tcBorders>
            <w:vAlign w:val="bottom"/>
          </w:tcPr>
          <w:p w14:paraId="0D830DB2" w14:textId="0AC79B34" w:rsidR="00E32E8A" w:rsidRPr="00C02753" w:rsidRDefault="008F69B5" w:rsidP="00F52451">
            <w:pPr>
              <w:rPr>
                <w:b/>
                <w:bCs/>
                <w:sz w:val="20"/>
                <w:szCs w:val="20"/>
              </w:rPr>
            </w:pPr>
            <w:r w:rsidRPr="00C02753">
              <w:rPr>
                <w:b/>
                <w:bCs/>
                <w:sz w:val="20"/>
                <w:szCs w:val="20"/>
              </w:rPr>
              <w:t>Barcode must be delivered by October</w:t>
            </w:r>
            <w:r w:rsidR="00E32E8A" w:rsidRPr="00C02753">
              <w:rPr>
                <w:b/>
                <w:bCs/>
                <w:sz w:val="20"/>
                <w:szCs w:val="20"/>
              </w:rPr>
              <w:t xml:space="preserve"> </w:t>
            </w:r>
            <w:r w:rsidRPr="00C02753">
              <w:rPr>
                <w:b/>
                <w:bCs/>
                <w:sz w:val="20"/>
                <w:szCs w:val="20"/>
              </w:rPr>
              <w:t>21, 2020</w:t>
            </w:r>
          </w:p>
        </w:tc>
      </w:tr>
      <w:tr w:rsidR="00650259" w:rsidRPr="00846B76" w14:paraId="29B3D995" w14:textId="77777777" w:rsidTr="00DA3B41">
        <w:trPr>
          <w:gridAfter w:val="1"/>
          <w:wAfter w:w="29" w:type="pct"/>
          <w:trHeight w:val="54"/>
        </w:trPr>
        <w:tc>
          <w:tcPr>
            <w:tcW w:w="4971" w:type="pct"/>
            <w:gridSpan w:val="3"/>
            <w:shd w:val="clear" w:color="auto" w:fill="auto"/>
          </w:tcPr>
          <w:p w14:paraId="178D7AFC" w14:textId="77777777" w:rsidR="00650259" w:rsidRPr="00C02753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1BAA3A6D" w14:textId="77777777" w:rsidTr="00633F15">
        <w:trPr>
          <w:gridAfter w:val="1"/>
          <w:wAfter w:w="29" w:type="pct"/>
        </w:trPr>
        <w:tc>
          <w:tcPr>
            <w:tcW w:w="4971" w:type="pct"/>
            <w:gridSpan w:val="3"/>
            <w:shd w:val="clear" w:color="auto" w:fill="429EDE" w:themeFill="accent1" w:themeFillTint="99"/>
          </w:tcPr>
          <w:p w14:paraId="73AF0045" w14:textId="339FF404" w:rsidR="00650259" w:rsidRPr="00C02753" w:rsidRDefault="008F69B5" w:rsidP="0090596C">
            <w:pPr>
              <w:pStyle w:val="Heading1"/>
              <w:outlineLvl w:val="0"/>
            </w:pPr>
            <w:bookmarkStart w:id="0" w:name="_Hlk521325947"/>
            <w:r w:rsidRPr="00C02753">
              <w:t>Marketing</w:t>
            </w:r>
          </w:p>
        </w:tc>
      </w:tr>
      <w:bookmarkEnd w:id="0"/>
      <w:tr w:rsidR="00DA3B41" w:rsidRPr="00846B76" w14:paraId="05560DD1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6C9015AD" w14:textId="314595F7" w:rsidR="00650259" w:rsidRPr="00C02753" w:rsidRDefault="00E32E8A" w:rsidP="00F52451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Logo for inclusion of press materials</w:t>
            </w:r>
          </w:p>
        </w:tc>
        <w:tc>
          <w:tcPr>
            <w:tcW w:w="2905" w:type="pct"/>
            <w:gridSpan w:val="2"/>
            <w:tcBorders>
              <w:bottom w:val="single" w:sz="4" w:space="0" w:color="auto"/>
            </w:tcBorders>
            <w:vAlign w:val="bottom"/>
          </w:tcPr>
          <w:p w14:paraId="6E9C82E2" w14:textId="77777777" w:rsidR="00650259" w:rsidRPr="00C02753" w:rsidRDefault="00650259" w:rsidP="007F7B5D">
            <w:pPr>
              <w:spacing w:before="120"/>
            </w:pPr>
          </w:p>
        </w:tc>
      </w:tr>
      <w:tr w:rsidR="00DA3B41" w:rsidRPr="00846B76" w14:paraId="04AD32A2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515CCC30" w14:textId="783B6067" w:rsidR="00650259" w:rsidRPr="00C02753" w:rsidRDefault="00E32E8A" w:rsidP="00F52451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 xml:space="preserve">Social Media Handles@ </w:t>
            </w:r>
          </w:p>
        </w:tc>
        <w:tc>
          <w:tcPr>
            <w:tcW w:w="290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122F4B" w14:textId="08BE4ABE" w:rsidR="00650259" w:rsidRPr="00C02753" w:rsidRDefault="00E32E8A" w:rsidP="007F7B5D">
            <w:pPr>
              <w:spacing w:before="120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 xml:space="preserve">FB                                          </w:t>
            </w:r>
            <w:r w:rsidR="00E6152F" w:rsidRPr="00C02753">
              <w:rPr>
                <w:sz w:val="22"/>
                <w:szCs w:val="22"/>
              </w:rPr>
              <w:t xml:space="preserve">        </w:t>
            </w:r>
            <w:r w:rsidRPr="00C02753">
              <w:rPr>
                <w:sz w:val="22"/>
                <w:szCs w:val="22"/>
              </w:rPr>
              <w:t>IG</w:t>
            </w:r>
          </w:p>
        </w:tc>
      </w:tr>
      <w:tr w:rsidR="00E32E8A" w:rsidRPr="00846B76" w14:paraId="3FF87A83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33F0E6D0" w14:textId="68E4291D" w:rsidR="00E32E8A" w:rsidRPr="00C02753" w:rsidRDefault="00E32E8A" w:rsidP="00F52451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Website URL</w:t>
            </w:r>
          </w:p>
        </w:tc>
        <w:tc>
          <w:tcPr>
            <w:tcW w:w="290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D39B45" w14:textId="77777777" w:rsidR="00E32E8A" w:rsidRPr="00C02753" w:rsidRDefault="00E32E8A" w:rsidP="007F7B5D">
            <w:pPr>
              <w:spacing w:before="120"/>
            </w:pPr>
          </w:p>
        </w:tc>
      </w:tr>
      <w:tr w:rsidR="00E32E8A" w:rsidRPr="00846B76" w14:paraId="02B4C741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0CB66DA5" w14:textId="515868C8" w:rsidR="00E32E8A" w:rsidRPr="00C02753" w:rsidRDefault="00E32E8A" w:rsidP="00F52451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Willingness to participate in press activity Yes/No</w:t>
            </w:r>
          </w:p>
        </w:tc>
        <w:tc>
          <w:tcPr>
            <w:tcW w:w="290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99072A" w14:textId="77777777" w:rsidR="00E32E8A" w:rsidRPr="00C02753" w:rsidRDefault="00E32E8A" w:rsidP="007F7B5D">
            <w:pPr>
              <w:spacing w:before="120"/>
            </w:pPr>
          </w:p>
        </w:tc>
      </w:tr>
      <w:tr w:rsidR="00E32E8A" w:rsidRPr="00846B76" w14:paraId="3EF0D368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1B79AEFE" w14:textId="181725D5" w:rsidR="00E32E8A" w:rsidRPr="00C02753" w:rsidRDefault="00E32E8A" w:rsidP="00E32E8A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lastRenderedPageBreak/>
              <w:t xml:space="preserve">Name </w:t>
            </w:r>
          </w:p>
        </w:tc>
        <w:tc>
          <w:tcPr>
            <w:tcW w:w="290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3AF5B4" w14:textId="77777777" w:rsidR="00E32E8A" w:rsidRPr="00C02753" w:rsidRDefault="00E32E8A" w:rsidP="007F7B5D">
            <w:pPr>
              <w:spacing w:before="120"/>
            </w:pPr>
          </w:p>
        </w:tc>
      </w:tr>
      <w:tr w:rsidR="00E32E8A" w:rsidRPr="00846B76" w14:paraId="00F55187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03934298" w14:textId="5C19F152" w:rsidR="00E32E8A" w:rsidRPr="00C02753" w:rsidRDefault="00E32E8A" w:rsidP="00E32E8A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Phone Number</w:t>
            </w:r>
          </w:p>
        </w:tc>
        <w:tc>
          <w:tcPr>
            <w:tcW w:w="290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6E7E6F" w14:textId="77777777" w:rsidR="00E32E8A" w:rsidRPr="00C02753" w:rsidRDefault="00E32E8A" w:rsidP="007F7B5D">
            <w:pPr>
              <w:spacing w:before="120"/>
            </w:pPr>
          </w:p>
        </w:tc>
      </w:tr>
      <w:tr w:rsidR="00E32E8A" w:rsidRPr="00846B76" w14:paraId="176C5620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42EFF0B2" w14:textId="42B595D6" w:rsidR="00E32E8A" w:rsidRPr="00C02753" w:rsidRDefault="00E32E8A" w:rsidP="00DA3B41">
            <w:pPr>
              <w:pStyle w:val="NormalIndent"/>
              <w:jc w:val="center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Email</w:t>
            </w:r>
          </w:p>
        </w:tc>
        <w:tc>
          <w:tcPr>
            <w:tcW w:w="290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F1AC51" w14:textId="77777777" w:rsidR="00E32E8A" w:rsidRPr="00C02753" w:rsidRDefault="00E32E8A" w:rsidP="007F7B5D">
            <w:pPr>
              <w:spacing w:before="120"/>
            </w:pPr>
          </w:p>
        </w:tc>
      </w:tr>
      <w:tr w:rsidR="00E32E8A" w:rsidRPr="00846B76" w14:paraId="3A8A83EC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72076901" w14:textId="704DD32C" w:rsidR="00E32E8A" w:rsidRPr="00C02753" w:rsidRDefault="00E32E8A" w:rsidP="00E6152F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Consent to film/</w:t>
            </w:r>
            <w:r w:rsidR="00E6152F" w:rsidRPr="00C02753">
              <w:rPr>
                <w:sz w:val="22"/>
                <w:szCs w:val="22"/>
              </w:rPr>
              <w:t>p</w:t>
            </w:r>
            <w:r w:rsidRPr="00C02753">
              <w:rPr>
                <w:sz w:val="22"/>
                <w:szCs w:val="22"/>
              </w:rPr>
              <w:t>hotograph products</w:t>
            </w:r>
            <w:r w:rsidR="00E6152F" w:rsidRPr="00C02753">
              <w:rPr>
                <w:sz w:val="22"/>
                <w:szCs w:val="22"/>
              </w:rPr>
              <w:t xml:space="preserve"> in store</w:t>
            </w:r>
            <w:r w:rsidRPr="00C02753">
              <w:rPr>
                <w:sz w:val="22"/>
                <w:szCs w:val="22"/>
              </w:rPr>
              <w:t xml:space="preserve"> (working with staff) Yes/No</w:t>
            </w:r>
          </w:p>
        </w:tc>
        <w:tc>
          <w:tcPr>
            <w:tcW w:w="290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544FEA" w14:textId="77777777" w:rsidR="00E32E8A" w:rsidRPr="00C02753" w:rsidRDefault="00E32E8A" w:rsidP="007F7B5D">
            <w:pPr>
              <w:spacing w:before="120"/>
            </w:pPr>
          </w:p>
        </w:tc>
      </w:tr>
      <w:tr w:rsidR="00E32E8A" w:rsidRPr="00846B76" w14:paraId="61581F70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13C08C56" w14:textId="589AEB41" w:rsidR="00E32E8A" w:rsidRPr="00C02753" w:rsidRDefault="00E32E8A" w:rsidP="00E32E8A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Other promotional opportunities</w:t>
            </w:r>
          </w:p>
        </w:tc>
        <w:tc>
          <w:tcPr>
            <w:tcW w:w="290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D48DFE" w14:textId="77777777" w:rsidR="00E32E8A" w:rsidRPr="00C02753" w:rsidRDefault="00E32E8A" w:rsidP="007F7B5D">
            <w:pPr>
              <w:spacing w:before="120"/>
            </w:pPr>
          </w:p>
        </w:tc>
      </w:tr>
      <w:tr w:rsidR="00E32E8A" w:rsidRPr="00846B76" w14:paraId="3DF0F294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36A05858" w14:textId="7EB2962E" w:rsidR="00E32E8A" w:rsidRPr="00C02753" w:rsidRDefault="00E32E8A" w:rsidP="00E32E8A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Other influencers/contact you recommend SHF reaches out to?</w:t>
            </w:r>
          </w:p>
        </w:tc>
        <w:tc>
          <w:tcPr>
            <w:tcW w:w="290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6A028F" w14:textId="77777777" w:rsidR="00E32E8A" w:rsidRPr="00C02753" w:rsidRDefault="00E32E8A" w:rsidP="007F7B5D">
            <w:pPr>
              <w:spacing w:before="120"/>
            </w:pPr>
          </w:p>
        </w:tc>
      </w:tr>
      <w:tr w:rsidR="008F69B5" w:rsidRPr="00C02753" w14:paraId="51B2B613" w14:textId="77777777" w:rsidTr="00DA3B41">
        <w:trPr>
          <w:gridAfter w:val="2"/>
          <w:wAfter w:w="123" w:type="pct"/>
        </w:trPr>
        <w:tc>
          <w:tcPr>
            <w:tcW w:w="2066" w:type="pct"/>
            <w:vAlign w:val="bottom"/>
          </w:tcPr>
          <w:p w14:paraId="037C1100" w14:textId="07C9A6B4" w:rsidR="008F69B5" w:rsidRPr="00C02753" w:rsidRDefault="008F69B5" w:rsidP="00F52451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Quantity of posters requested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A4DD8E" w14:textId="77777777" w:rsidR="008F69B5" w:rsidRPr="00C02753" w:rsidRDefault="008F69B5" w:rsidP="007F7B5D">
            <w:pPr>
              <w:spacing w:before="120"/>
            </w:pPr>
          </w:p>
        </w:tc>
      </w:tr>
      <w:tr w:rsidR="00E32E8A" w:rsidRPr="00C02753" w14:paraId="129300CC" w14:textId="77777777" w:rsidTr="00DA3B41">
        <w:trPr>
          <w:gridAfter w:val="2"/>
          <w:wAfter w:w="123" w:type="pct"/>
        </w:trPr>
        <w:tc>
          <w:tcPr>
            <w:tcW w:w="2066" w:type="pct"/>
            <w:vAlign w:val="bottom"/>
          </w:tcPr>
          <w:p w14:paraId="2530864E" w14:textId="582C47DB" w:rsidR="00E32E8A" w:rsidRPr="00C02753" w:rsidRDefault="00E32E8A" w:rsidP="00F52451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Quantity of Flyers requested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9D1748" w14:textId="77777777" w:rsidR="00E32E8A" w:rsidRPr="00C02753" w:rsidRDefault="00E32E8A" w:rsidP="007F7B5D">
            <w:pPr>
              <w:spacing w:before="120"/>
            </w:pPr>
          </w:p>
        </w:tc>
      </w:tr>
      <w:tr w:rsidR="00E32E8A" w:rsidRPr="00C02753" w14:paraId="36BCBCDA" w14:textId="77777777" w:rsidTr="00DA3B41">
        <w:trPr>
          <w:gridAfter w:val="2"/>
          <w:wAfter w:w="123" w:type="pct"/>
        </w:trPr>
        <w:tc>
          <w:tcPr>
            <w:tcW w:w="2066" w:type="pct"/>
            <w:vAlign w:val="bottom"/>
          </w:tcPr>
          <w:p w14:paraId="7B2533CF" w14:textId="2C40E159" w:rsidR="00E32E8A" w:rsidRPr="00C02753" w:rsidRDefault="00E32E8A" w:rsidP="00F52451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Quantity of decals requested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418CA0" w14:textId="77777777" w:rsidR="00E32E8A" w:rsidRPr="00C02753" w:rsidRDefault="00E32E8A" w:rsidP="007F7B5D">
            <w:pPr>
              <w:spacing w:before="120"/>
              <w:rPr>
                <w:sz w:val="22"/>
                <w:szCs w:val="22"/>
              </w:rPr>
            </w:pPr>
          </w:p>
        </w:tc>
      </w:tr>
      <w:tr w:rsidR="00DA3B41" w:rsidRPr="00C02753" w14:paraId="442444AE" w14:textId="77777777" w:rsidTr="00DA3B41">
        <w:trPr>
          <w:gridAfter w:val="2"/>
          <w:wAfter w:w="123" w:type="pct"/>
          <w:trHeight w:val="530"/>
        </w:trPr>
        <w:tc>
          <w:tcPr>
            <w:tcW w:w="2066" w:type="pct"/>
            <w:vAlign w:val="bottom"/>
          </w:tcPr>
          <w:p w14:paraId="427DE4A3" w14:textId="5E859D5A" w:rsidR="00DA3B41" w:rsidRPr="00C02753" w:rsidRDefault="00DA3B41" w:rsidP="00F52451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Participating Partner Name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B92744" w14:textId="17F5A982" w:rsidR="00DA3B41" w:rsidRPr="00C02753" w:rsidRDefault="00DA3B41" w:rsidP="007F7B5D">
            <w:pPr>
              <w:spacing w:before="120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 xml:space="preserve">               </w:t>
            </w:r>
            <w:r w:rsidR="007D3031" w:rsidRPr="00C02753">
              <w:rPr>
                <w:sz w:val="22"/>
                <w:szCs w:val="22"/>
              </w:rPr>
              <w:t xml:space="preserve">                            </w:t>
            </w:r>
          </w:p>
        </w:tc>
      </w:tr>
      <w:tr w:rsidR="00DA3B41" w:rsidRPr="00C02753" w14:paraId="23FA775C" w14:textId="77777777" w:rsidTr="00DA3B41">
        <w:trPr>
          <w:gridAfter w:val="2"/>
          <w:wAfter w:w="123" w:type="pct"/>
          <w:trHeight w:val="530"/>
        </w:trPr>
        <w:tc>
          <w:tcPr>
            <w:tcW w:w="2066" w:type="pct"/>
            <w:vAlign w:val="bottom"/>
          </w:tcPr>
          <w:p w14:paraId="7B67D5AA" w14:textId="3E1C9B28" w:rsidR="00DA3B41" w:rsidRPr="00C02753" w:rsidRDefault="00DA3B41" w:rsidP="00F52451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Signature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7CCE12" w14:textId="75EF8196" w:rsidR="00DA3B41" w:rsidRPr="00C02753" w:rsidRDefault="00DA3B41" w:rsidP="007F7B5D">
            <w:pPr>
              <w:spacing w:before="120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 xml:space="preserve">                                </w:t>
            </w:r>
            <w:r w:rsidR="007D3031" w:rsidRPr="00C02753">
              <w:rPr>
                <w:sz w:val="22"/>
                <w:szCs w:val="22"/>
              </w:rPr>
              <w:t xml:space="preserve">                               Date</w:t>
            </w:r>
          </w:p>
        </w:tc>
      </w:tr>
      <w:tr w:rsidR="00DA3B41" w:rsidRPr="00C02753" w14:paraId="7FB96018" w14:textId="77777777" w:rsidTr="00DA3B41">
        <w:trPr>
          <w:gridAfter w:val="2"/>
          <w:wAfter w:w="123" w:type="pct"/>
          <w:trHeight w:val="530"/>
        </w:trPr>
        <w:tc>
          <w:tcPr>
            <w:tcW w:w="2066" w:type="pct"/>
            <w:vAlign w:val="bottom"/>
          </w:tcPr>
          <w:p w14:paraId="022A91D9" w14:textId="3EC6A47E" w:rsidR="00DA3B41" w:rsidRPr="00C02753" w:rsidRDefault="00DA3B41" w:rsidP="00F52451">
            <w:pPr>
              <w:pStyle w:val="NormalIndent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>On behalf of SHF Name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29E16A" w14:textId="11895377" w:rsidR="00DA3B41" w:rsidRPr="00C02753" w:rsidRDefault="00DA3B41" w:rsidP="007F7B5D">
            <w:pPr>
              <w:spacing w:before="120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 xml:space="preserve">                </w:t>
            </w:r>
            <w:r w:rsidR="007D3031" w:rsidRPr="00C02753">
              <w:rPr>
                <w:sz w:val="22"/>
                <w:szCs w:val="22"/>
              </w:rPr>
              <w:t xml:space="preserve">                            </w:t>
            </w:r>
          </w:p>
        </w:tc>
      </w:tr>
      <w:tr w:rsidR="00DA3B41" w:rsidRPr="00C02753" w14:paraId="431EA3FD" w14:textId="77777777" w:rsidTr="00DA3B41">
        <w:trPr>
          <w:gridAfter w:val="2"/>
          <w:wAfter w:w="123" w:type="pct"/>
          <w:trHeight w:val="530"/>
        </w:trPr>
        <w:tc>
          <w:tcPr>
            <w:tcW w:w="2066" w:type="pct"/>
            <w:vAlign w:val="bottom"/>
          </w:tcPr>
          <w:p w14:paraId="66B6F7AE" w14:textId="03D67D7B" w:rsidR="00DA3B41" w:rsidRPr="00C02753" w:rsidRDefault="00DA3B41" w:rsidP="00DA3B41">
            <w:pPr>
              <w:pStyle w:val="NormalIndent"/>
              <w:ind w:left="0"/>
              <w:rPr>
                <w:sz w:val="22"/>
                <w:szCs w:val="22"/>
              </w:rPr>
            </w:pPr>
            <w:r w:rsidRPr="00C02753">
              <w:rPr>
                <w:sz w:val="22"/>
                <w:szCs w:val="22"/>
              </w:rPr>
              <w:t xml:space="preserve">                Signature</w:t>
            </w:r>
          </w:p>
        </w:tc>
        <w:tc>
          <w:tcPr>
            <w:tcW w:w="28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48ACEC" w14:textId="222DFF83" w:rsidR="00DA3B41" w:rsidRPr="00C02753" w:rsidRDefault="007D3031" w:rsidP="007F7B5D">
            <w:pPr>
              <w:spacing w:before="120"/>
            </w:pPr>
            <w:r w:rsidRPr="00C02753">
              <w:t xml:space="preserve">                                                  </w:t>
            </w:r>
            <w:r w:rsidRPr="00C02753">
              <w:rPr>
                <w:sz w:val="22"/>
                <w:szCs w:val="22"/>
              </w:rPr>
              <w:t>Date</w:t>
            </w:r>
          </w:p>
        </w:tc>
      </w:tr>
      <w:tr w:rsidR="00DA3B41" w:rsidRPr="00846B76" w14:paraId="220619AE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13095BCB" w14:textId="3053C905" w:rsidR="00650259" w:rsidRPr="00C02753" w:rsidRDefault="00650259" w:rsidP="0090596C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2905" w:type="pct"/>
            <w:gridSpan w:val="2"/>
            <w:vAlign w:val="bottom"/>
          </w:tcPr>
          <w:p w14:paraId="69133C88" w14:textId="77777777" w:rsidR="00650259" w:rsidRPr="00C02753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DA3B41" w:rsidRPr="00846B76" w14:paraId="1A93C2A7" w14:textId="77777777" w:rsidTr="00DA3B41">
        <w:trPr>
          <w:gridAfter w:val="1"/>
          <w:wAfter w:w="29" w:type="pct"/>
        </w:trPr>
        <w:tc>
          <w:tcPr>
            <w:tcW w:w="2066" w:type="pct"/>
            <w:vAlign w:val="bottom"/>
          </w:tcPr>
          <w:p w14:paraId="2E464AC1" w14:textId="77777777" w:rsidR="00DA3B41" w:rsidRPr="00C02753" w:rsidRDefault="00DA3B41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905" w:type="pct"/>
            <w:gridSpan w:val="2"/>
            <w:vAlign w:val="bottom"/>
          </w:tcPr>
          <w:p w14:paraId="59AE9B97" w14:textId="77777777" w:rsidR="00DA3B41" w:rsidRPr="00C02753" w:rsidRDefault="00DA3B41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221986E8" w14:textId="642E4859" w:rsidR="00CE6104" w:rsidRDefault="00CE6104" w:rsidP="00E677FE">
      <w:pPr>
        <w:spacing w:after="0"/>
        <w:rPr>
          <w:sz w:val="12"/>
          <w:szCs w:val="16"/>
        </w:rPr>
      </w:pPr>
    </w:p>
    <w:p w14:paraId="5E9A67C1" w14:textId="648B46C1" w:rsidR="00DA3B41" w:rsidRDefault="00DA3B41" w:rsidP="00E677FE">
      <w:pPr>
        <w:spacing w:after="0"/>
        <w:rPr>
          <w:sz w:val="12"/>
          <w:szCs w:val="16"/>
        </w:rPr>
      </w:pPr>
    </w:p>
    <w:p w14:paraId="4E264CAE" w14:textId="2E587EA3" w:rsidR="00DA3B41" w:rsidRDefault="00DA3B41" w:rsidP="00E677FE">
      <w:pPr>
        <w:spacing w:after="0"/>
        <w:rPr>
          <w:sz w:val="12"/>
          <w:szCs w:val="16"/>
        </w:rPr>
      </w:pPr>
    </w:p>
    <w:p w14:paraId="13FEFB60" w14:textId="37FE4248" w:rsidR="00DA3B41" w:rsidRDefault="00DA3B41" w:rsidP="00E677FE">
      <w:pPr>
        <w:spacing w:after="0"/>
        <w:rPr>
          <w:sz w:val="12"/>
          <w:szCs w:val="16"/>
        </w:rPr>
      </w:pPr>
    </w:p>
    <w:p w14:paraId="18C8F263" w14:textId="1F7220CB" w:rsidR="00DA3B41" w:rsidRDefault="00DA3B41" w:rsidP="00E677FE">
      <w:pPr>
        <w:spacing w:after="0"/>
        <w:rPr>
          <w:sz w:val="22"/>
          <w:szCs w:val="22"/>
        </w:rPr>
      </w:pPr>
      <w:r>
        <w:rPr>
          <w:sz w:val="22"/>
          <w:szCs w:val="22"/>
        </w:rPr>
        <w:t>FOR QUESTIONS PLEASE CONTACT:</w:t>
      </w:r>
    </w:p>
    <w:p w14:paraId="7860CA15" w14:textId="77FAC746" w:rsidR="00DA3B41" w:rsidRDefault="00DA3B41" w:rsidP="00E677FE">
      <w:pPr>
        <w:spacing w:after="0"/>
        <w:rPr>
          <w:sz w:val="22"/>
          <w:szCs w:val="22"/>
        </w:rPr>
      </w:pPr>
      <w:r>
        <w:rPr>
          <w:sz w:val="22"/>
          <w:szCs w:val="22"/>
        </w:rPr>
        <w:t>KELLIE PETTIT-PICINICH</w:t>
      </w:r>
    </w:p>
    <w:p w14:paraId="6ABBD046" w14:textId="726AD9CB" w:rsidR="00DA3B41" w:rsidRDefault="00C02753" w:rsidP="00E677FE">
      <w:pPr>
        <w:spacing w:after="0"/>
        <w:rPr>
          <w:sz w:val="22"/>
          <w:szCs w:val="22"/>
        </w:rPr>
      </w:pPr>
      <w:hyperlink r:id="rId10" w:history="1">
        <w:r w:rsidR="009F5114" w:rsidRPr="007903B5">
          <w:rPr>
            <w:rStyle w:val="Hyperlink"/>
            <w:sz w:val="22"/>
            <w:szCs w:val="22"/>
          </w:rPr>
          <w:t>kellie.pettit@stonybrookmedicine.edu</w:t>
        </w:r>
      </w:hyperlink>
    </w:p>
    <w:p w14:paraId="5D184A82" w14:textId="0E07A5BE" w:rsidR="00DA3B41" w:rsidRDefault="00DA3B41" w:rsidP="00E677FE">
      <w:pPr>
        <w:spacing w:after="0"/>
        <w:rPr>
          <w:sz w:val="22"/>
          <w:szCs w:val="22"/>
        </w:rPr>
      </w:pPr>
      <w:r>
        <w:rPr>
          <w:sz w:val="22"/>
          <w:szCs w:val="22"/>
        </w:rPr>
        <w:t>Office:</w:t>
      </w:r>
      <w:r w:rsidR="009F5114">
        <w:rPr>
          <w:sz w:val="22"/>
          <w:szCs w:val="22"/>
        </w:rPr>
        <w:t xml:space="preserve"> </w:t>
      </w:r>
      <w:r>
        <w:rPr>
          <w:sz w:val="22"/>
          <w:szCs w:val="22"/>
        </w:rPr>
        <w:t>631-726-8700 Ext. 8</w:t>
      </w:r>
    </w:p>
    <w:p w14:paraId="381CF3F9" w14:textId="566E2810" w:rsidR="00DA3B41" w:rsidRDefault="00DA3B41" w:rsidP="00E677FE">
      <w:pPr>
        <w:spacing w:after="0"/>
        <w:rPr>
          <w:sz w:val="22"/>
          <w:szCs w:val="22"/>
        </w:rPr>
      </w:pPr>
      <w:r>
        <w:rPr>
          <w:sz w:val="22"/>
          <w:szCs w:val="22"/>
        </w:rPr>
        <w:t>Cell:</w:t>
      </w:r>
      <w:r w:rsidR="009F5114">
        <w:rPr>
          <w:sz w:val="22"/>
          <w:szCs w:val="22"/>
        </w:rPr>
        <w:t xml:space="preserve"> </w:t>
      </w:r>
      <w:r>
        <w:rPr>
          <w:sz w:val="22"/>
          <w:szCs w:val="22"/>
        </w:rPr>
        <w:t>631-481-5366</w:t>
      </w:r>
    </w:p>
    <w:p w14:paraId="67D877C9" w14:textId="77777777" w:rsidR="00DA3B41" w:rsidRPr="00DA3B41" w:rsidRDefault="00DA3B41" w:rsidP="00E677FE">
      <w:pPr>
        <w:spacing w:after="0"/>
        <w:rPr>
          <w:sz w:val="22"/>
          <w:szCs w:val="22"/>
        </w:rPr>
      </w:pPr>
    </w:p>
    <w:sectPr w:rsidR="00DA3B41" w:rsidRPr="00DA3B41" w:rsidSect="0090596C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88C364" w14:textId="77777777" w:rsidR="008F69B5" w:rsidRDefault="008F69B5" w:rsidP="00650259">
      <w:pPr>
        <w:spacing w:after="0" w:line="240" w:lineRule="auto"/>
      </w:pPr>
      <w:r>
        <w:separator/>
      </w:r>
    </w:p>
  </w:endnote>
  <w:endnote w:type="continuationSeparator" w:id="0">
    <w:p w14:paraId="5D274081" w14:textId="77777777" w:rsidR="008F69B5" w:rsidRDefault="008F69B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395EEB2-7B2B-4272-A3E1-9DB49E00FBC6}"/>
    <w:embedBold r:id="rId2" w:fontKey="{40A0DA8D-32D8-4EA9-B710-3B1A736E91A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3B6F22C-AD0B-4A81-8B4F-A154948A7670}"/>
    <w:embedBold r:id="rId4" w:fontKey="{AF296ACF-EAF3-4696-84B4-A0D0C0101A82}"/>
    <w:embedItalic r:id="rId5" w:fontKey="{CE42AC1F-A5B4-4A8C-ACDF-82124530116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1E7A401-B255-4646-A602-4F9C323626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3B0E88A6" w14:textId="77777777" w:rsidTr="00C4167A">
      <w:tc>
        <w:tcPr>
          <w:tcW w:w="4675" w:type="dxa"/>
          <w:vAlign w:val="center"/>
        </w:tcPr>
        <w:p w14:paraId="114960E0" w14:textId="05B78AEB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47163C27" w14:textId="6D58FC96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379D1209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593950" w14:textId="77777777" w:rsidR="008F69B5" w:rsidRDefault="008F69B5" w:rsidP="00650259">
      <w:pPr>
        <w:spacing w:after="0" w:line="240" w:lineRule="auto"/>
      </w:pPr>
      <w:r>
        <w:separator/>
      </w:r>
    </w:p>
  </w:footnote>
  <w:footnote w:type="continuationSeparator" w:id="0">
    <w:p w14:paraId="583B61A8" w14:textId="77777777" w:rsidR="008F69B5" w:rsidRDefault="008F69B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90596C" w14:paraId="69358476" w14:textId="77777777" w:rsidTr="0090596C">
      <w:trPr>
        <w:trHeight w:val="990"/>
      </w:trPr>
      <w:tc>
        <w:tcPr>
          <w:tcW w:w="1350" w:type="dxa"/>
          <w:vAlign w:val="center"/>
        </w:tcPr>
        <w:p w14:paraId="3894AC03" w14:textId="6936A493" w:rsidR="0090596C" w:rsidRDefault="0090596C" w:rsidP="0090596C">
          <w:pPr>
            <w:pStyle w:val="Header"/>
            <w:ind w:left="-108"/>
          </w:pPr>
          <w:bookmarkStart w:id="1" w:name="_Hlk521325785"/>
        </w:p>
      </w:tc>
      <w:tc>
        <w:tcPr>
          <w:tcW w:w="8000" w:type="dxa"/>
          <w:vAlign w:val="center"/>
        </w:tcPr>
        <w:p w14:paraId="3A97B633" w14:textId="350AFC04" w:rsidR="0090596C" w:rsidRPr="0090596C" w:rsidRDefault="00DA3B41" w:rsidP="00C02753">
          <w:pPr>
            <w:pStyle w:val="Header"/>
          </w:pPr>
          <w:r>
            <w:drawing>
              <wp:inline distT="0" distB="0" distL="0" distR="0" wp14:anchorId="785175B2" wp14:editId="0DB32E44">
                <wp:extent cx="2090441" cy="671800"/>
                <wp:effectExtent l="0" t="0" r="5080" b="0"/>
                <wp:docPr id="2" name="Picture 2" descr="A picture containing drawing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picture containing drawing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0137" cy="6781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C02753">
            <w:t xml:space="preserve">                   </w:t>
          </w:r>
          <w:r w:rsidR="00C02753">
            <w:drawing>
              <wp:inline distT="0" distB="0" distL="0" distR="0" wp14:anchorId="0172F9D4" wp14:editId="2E8B54EF">
                <wp:extent cx="1325880" cy="1297124"/>
                <wp:effectExtent l="0" t="0" r="7620" b="0"/>
                <wp:docPr id="1" name="Picture 1" descr="A picture containing 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picture containing diagram&#10;&#10;Description automatically generated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4211" cy="13052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14:paraId="45279D13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9B5"/>
    <w:rsid w:val="000456E1"/>
    <w:rsid w:val="00052382"/>
    <w:rsid w:val="0006568A"/>
    <w:rsid w:val="00076F0F"/>
    <w:rsid w:val="00084253"/>
    <w:rsid w:val="000D1F49"/>
    <w:rsid w:val="001727CA"/>
    <w:rsid w:val="00264FC5"/>
    <w:rsid w:val="002928D0"/>
    <w:rsid w:val="002C56E6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33F15"/>
    <w:rsid w:val="0063739C"/>
    <w:rsid w:val="00650259"/>
    <w:rsid w:val="00770F25"/>
    <w:rsid w:val="007A35A8"/>
    <w:rsid w:val="007B0A85"/>
    <w:rsid w:val="007C6A52"/>
    <w:rsid w:val="007D3031"/>
    <w:rsid w:val="007F7B5D"/>
    <w:rsid w:val="0082043E"/>
    <w:rsid w:val="00836129"/>
    <w:rsid w:val="008E203A"/>
    <w:rsid w:val="008F69B5"/>
    <w:rsid w:val="0090596C"/>
    <w:rsid w:val="0091229C"/>
    <w:rsid w:val="00940E73"/>
    <w:rsid w:val="0098597D"/>
    <w:rsid w:val="009F5114"/>
    <w:rsid w:val="009F619A"/>
    <w:rsid w:val="009F6DDE"/>
    <w:rsid w:val="00A370A8"/>
    <w:rsid w:val="00BD4753"/>
    <w:rsid w:val="00BD5CB1"/>
    <w:rsid w:val="00BE62EE"/>
    <w:rsid w:val="00C003BA"/>
    <w:rsid w:val="00C02753"/>
    <w:rsid w:val="00C46878"/>
    <w:rsid w:val="00CB4A51"/>
    <w:rsid w:val="00CD4532"/>
    <w:rsid w:val="00CD47B0"/>
    <w:rsid w:val="00CD70CE"/>
    <w:rsid w:val="00CE6104"/>
    <w:rsid w:val="00CE7918"/>
    <w:rsid w:val="00D16163"/>
    <w:rsid w:val="00DA3B41"/>
    <w:rsid w:val="00DB3FAD"/>
    <w:rsid w:val="00E139C4"/>
    <w:rsid w:val="00E32E8A"/>
    <w:rsid w:val="00E6152F"/>
    <w:rsid w:val="00E61C09"/>
    <w:rsid w:val="00E677FE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FB209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A3B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kellie.pettit@stonybrookmedicine.ed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pettit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7A0B945CBA7410499E3EE30AE54CA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26C8D0-1DF9-4267-81B6-F9386DB23807}"/>
      </w:docPartPr>
      <w:docPartBody>
        <w:p w:rsidR="001A695E" w:rsidRDefault="00B40D16">
          <w:pPr>
            <w:pStyle w:val="E7A0B945CBA7410499E3EE30AE54CA0C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D16"/>
    <w:rsid w:val="001A695E"/>
    <w:rsid w:val="00B40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7A0B945CBA7410499E3EE30AE54CA0C">
    <w:name w:val="E7A0B945CBA7410499E3EE30AE54CA0C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2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2020-10-06T17:25:00Z</dcterms:created>
  <dcterms:modified xsi:type="dcterms:W3CDTF">2020-10-09T15:11:00Z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