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1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5"/>
        <w:gridCol w:w="5395"/>
        <w:gridCol w:w="180"/>
        <w:gridCol w:w="56"/>
      </w:tblGrid>
      <w:tr w:rsidR="0090596C" w:rsidRPr="0090596C" w14:paraId="7326491A" w14:textId="77777777" w:rsidTr="00633F15">
        <w:trPr>
          <w:gridAfter w:val="1"/>
          <w:wAfter w:w="29" w:type="pct"/>
        </w:trPr>
        <w:tc>
          <w:tcPr>
            <w:tcW w:w="4971" w:type="pct"/>
            <w:gridSpan w:val="3"/>
            <w:shd w:val="clear" w:color="auto" w:fill="429EDE" w:themeFill="accent1" w:themeFillTint="99"/>
          </w:tcPr>
          <w:p w14:paraId="517E3E3B" w14:textId="22069671" w:rsidR="00650259" w:rsidRPr="00C02753" w:rsidRDefault="008F69B5" w:rsidP="0090596C">
            <w:pPr>
              <w:pStyle w:val="Heading1"/>
              <w:outlineLvl w:val="0"/>
            </w:pPr>
            <w:r w:rsidRPr="00C02753">
              <w:t>Business Info</w:t>
            </w:r>
          </w:p>
        </w:tc>
      </w:tr>
      <w:tr w:rsidR="00DA3B41" w:rsidRPr="00846B76" w14:paraId="58BF9039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1ECF6B53" w14:textId="679954D6" w:rsidR="00650259" w:rsidRPr="00C02753" w:rsidRDefault="008F69B5" w:rsidP="0090596C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Name of Business</w:t>
            </w:r>
          </w:p>
        </w:tc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165512D1" w14:textId="77777777" w:rsidR="00650259" w:rsidRPr="00C02753" w:rsidRDefault="00650259" w:rsidP="007F7B5D">
            <w:pPr>
              <w:spacing w:before="120"/>
            </w:pPr>
          </w:p>
        </w:tc>
      </w:tr>
      <w:tr w:rsidR="00DA3B41" w:rsidRPr="00846B76" w14:paraId="641FF2D7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480CD2AB" w14:textId="01A2D631" w:rsidR="00650259" w:rsidRPr="00C02753" w:rsidRDefault="008F69B5" w:rsidP="0090596C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Address of Business</w:t>
            </w:r>
          </w:p>
        </w:tc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2EFABC8B" w14:textId="77777777" w:rsidR="00650259" w:rsidRPr="00C02753" w:rsidRDefault="00650259" w:rsidP="007F7B5D">
            <w:pPr>
              <w:spacing w:before="120"/>
            </w:pPr>
          </w:p>
        </w:tc>
      </w:tr>
      <w:tr w:rsidR="00DA3B41" w:rsidRPr="00846B76" w14:paraId="5972FB01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38B413D9" w14:textId="3850931B" w:rsidR="00650259" w:rsidRPr="00C02753" w:rsidRDefault="00264FC5" w:rsidP="0090596C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Phone Number</w:t>
            </w:r>
          </w:p>
        </w:tc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6F6A3B54" w14:textId="77777777" w:rsidR="00650259" w:rsidRPr="00C02753" w:rsidRDefault="00650259" w:rsidP="007F7B5D">
            <w:pPr>
              <w:spacing w:before="120"/>
            </w:pPr>
          </w:p>
        </w:tc>
      </w:tr>
      <w:tr w:rsidR="00DA3B41" w:rsidRPr="00846B76" w14:paraId="70EB4B32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2B142803" w14:textId="6269FF67" w:rsidR="00650259" w:rsidRPr="00C02753" w:rsidRDefault="00264FC5" w:rsidP="0090596C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Contact Person</w:t>
            </w:r>
          </w:p>
        </w:tc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3F4FBBFA" w14:textId="77777777" w:rsidR="00650259" w:rsidRPr="00C02753" w:rsidRDefault="00650259" w:rsidP="007F7B5D">
            <w:pPr>
              <w:spacing w:before="120"/>
            </w:pPr>
          </w:p>
        </w:tc>
      </w:tr>
      <w:tr w:rsidR="00DA3B41" w:rsidRPr="00846B76" w14:paraId="34B4C121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0DB0B427" w14:textId="168A0654" w:rsidR="00650259" w:rsidRPr="00C02753" w:rsidRDefault="00264FC5" w:rsidP="0090596C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Cell Number</w:t>
            </w:r>
          </w:p>
        </w:tc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4EFC00BA" w14:textId="77777777" w:rsidR="00650259" w:rsidRPr="00C02753" w:rsidRDefault="00650259" w:rsidP="007F7B5D">
            <w:pPr>
              <w:spacing w:before="120"/>
            </w:pPr>
          </w:p>
        </w:tc>
      </w:tr>
      <w:tr w:rsidR="00DA3B41" w:rsidRPr="00846B76" w14:paraId="0A056CA4" w14:textId="77777777" w:rsidTr="00DA3B41">
        <w:trPr>
          <w:gridAfter w:val="1"/>
          <w:wAfter w:w="29" w:type="pct"/>
        </w:trPr>
        <w:sdt>
          <w:sdtPr>
            <w:rPr>
              <w:sz w:val="22"/>
              <w:szCs w:val="22"/>
            </w:rPr>
            <w:id w:val="-965116832"/>
            <w:placeholder>
              <w:docPart w:val="E7A0B945CBA7410499E3EE30AE54CA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66" w:type="pct"/>
                <w:vAlign w:val="bottom"/>
              </w:tcPr>
              <w:p w14:paraId="2D04C369" w14:textId="77777777" w:rsidR="00650259" w:rsidRPr="00C02753" w:rsidRDefault="0090596C" w:rsidP="0090596C">
                <w:pPr>
                  <w:pStyle w:val="NormalIndent"/>
                  <w:rPr>
                    <w:sz w:val="22"/>
                    <w:szCs w:val="22"/>
                  </w:rPr>
                </w:pPr>
                <w:r w:rsidRPr="00C02753">
                  <w:rPr>
                    <w:sz w:val="22"/>
                    <w:szCs w:val="22"/>
                  </w:rPr>
                  <w:t>Email</w:t>
                </w:r>
              </w:p>
            </w:tc>
          </w:sdtContent>
        </w:sdt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2AC95D1A" w14:textId="77777777" w:rsidR="00650259" w:rsidRPr="00C02753" w:rsidRDefault="00650259" w:rsidP="007F7B5D">
            <w:pPr>
              <w:spacing w:before="120"/>
            </w:pPr>
          </w:p>
        </w:tc>
      </w:tr>
      <w:tr w:rsidR="00E32E8A" w:rsidRPr="00846B76" w14:paraId="5AF91349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2DA7EF41" w14:textId="77777777" w:rsidR="00E32E8A" w:rsidRPr="00C02753" w:rsidRDefault="00E32E8A" w:rsidP="00E32E8A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Brief description of business</w:t>
            </w:r>
          </w:p>
          <w:p w14:paraId="481D30F6" w14:textId="70F9791B" w:rsidR="00E32E8A" w:rsidRPr="00C02753" w:rsidRDefault="00E32E8A" w:rsidP="00E32E8A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 xml:space="preserve"> ( maximum 200)</w:t>
            </w:r>
          </w:p>
        </w:tc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22EC36A5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846B76" w14:paraId="7C45B690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439F2C62" w14:textId="77777777" w:rsidR="00E32E8A" w:rsidRPr="00C02753" w:rsidRDefault="00E32E8A" w:rsidP="00E32E8A">
            <w:pPr>
              <w:pStyle w:val="NormalIndent"/>
              <w:rPr>
                <w:sz w:val="22"/>
                <w:szCs w:val="22"/>
              </w:rPr>
            </w:pPr>
          </w:p>
        </w:tc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4C76952D" w14:textId="77777777" w:rsidR="00E32E8A" w:rsidRPr="00C02753" w:rsidRDefault="00E32E8A" w:rsidP="007F7B5D">
            <w:pPr>
              <w:spacing w:before="120"/>
            </w:pPr>
          </w:p>
        </w:tc>
      </w:tr>
      <w:tr w:rsidR="00650259" w:rsidRPr="00846B76" w14:paraId="71C2D188" w14:textId="77777777" w:rsidTr="00DA3B41">
        <w:trPr>
          <w:gridAfter w:val="1"/>
          <w:wAfter w:w="29" w:type="pct"/>
          <w:trHeight w:val="54"/>
        </w:trPr>
        <w:tc>
          <w:tcPr>
            <w:tcW w:w="4971" w:type="pct"/>
            <w:gridSpan w:val="3"/>
            <w:shd w:val="clear" w:color="auto" w:fill="auto"/>
          </w:tcPr>
          <w:p w14:paraId="0D2579EB" w14:textId="77777777" w:rsidR="00650259" w:rsidRPr="00C0275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00778237" w14:textId="77777777" w:rsidTr="00633F15">
        <w:trPr>
          <w:gridAfter w:val="1"/>
          <w:wAfter w:w="29" w:type="pct"/>
        </w:trPr>
        <w:tc>
          <w:tcPr>
            <w:tcW w:w="4971" w:type="pct"/>
            <w:gridSpan w:val="3"/>
            <w:shd w:val="clear" w:color="auto" w:fill="429EDE" w:themeFill="accent1" w:themeFillTint="99"/>
          </w:tcPr>
          <w:p w14:paraId="59ED5234" w14:textId="05DFB11F" w:rsidR="00650259" w:rsidRPr="00C02753" w:rsidRDefault="008F69B5" w:rsidP="0090596C">
            <w:pPr>
              <w:pStyle w:val="Heading1"/>
              <w:outlineLvl w:val="0"/>
            </w:pPr>
            <w:r w:rsidRPr="00C02753">
              <w:t>Donation/Discount</w:t>
            </w:r>
          </w:p>
        </w:tc>
      </w:tr>
      <w:tr w:rsidR="00DA3B41" w:rsidRPr="00846B76" w14:paraId="08A6FD79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03CB2BFC" w14:textId="30451FAD" w:rsidR="00650259" w:rsidRPr="00C02753" w:rsidRDefault="008F69B5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% of Donation to SHF</w:t>
            </w:r>
          </w:p>
        </w:tc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24631846" w14:textId="77777777" w:rsidR="00650259" w:rsidRPr="00C02753" w:rsidRDefault="00650259" w:rsidP="007F7B5D">
            <w:pPr>
              <w:spacing w:before="120"/>
            </w:pPr>
          </w:p>
        </w:tc>
      </w:tr>
      <w:tr w:rsidR="00DA3B41" w:rsidRPr="00846B76" w14:paraId="0B0F0EED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0956BC73" w14:textId="25BB8AC6" w:rsidR="00650259" w:rsidRPr="00C02753" w:rsidRDefault="008F69B5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HHS Discount (Optional)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884D6C" w14:textId="77777777" w:rsidR="00650259" w:rsidRPr="00C02753" w:rsidRDefault="00650259" w:rsidP="007F7B5D">
            <w:pPr>
              <w:spacing w:before="120"/>
            </w:pPr>
          </w:p>
        </w:tc>
      </w:tr>
      <w:tr w:rsidR="00E32E8A" w:rsidRPr="00846B76" w14:paraId="67CD54DB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2D3F1906" w14:textId="22B3773F" w:rsidR="00264FC5" w:rsidRPr="00C02753" w:rsidRDefault="00264FC5" w:rsidP="00264FC5">
            <w:pPr>
              <w:pStyle w:val="NormalIndent"/>
              <w:spacing w:before="0"/>
              <w:ind w:left="0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 xml:space="preserve">              R</w:t>
            </w:r>
            <w:r w:rsidR="00E32E8A" w:rsidRPr="00C02753">
              <w:rPr>
                <w:sz w:val="22"/>
                <w:szCs w:val="22"/>
              </w:rPr>
              <w:t>estrictions/conditions/</w:t>
            </w:r>
          </w:p>
          <w:p w14:paraId="7F44A289" w14:textId="079756AB" w:rsidR="00E32E8A" w:rsidRPr="00C02753" w:rsidRDefault="00264FC5" w:rsidP="00264FC5">
            <w:pPr>
              <w:pStyle w:val="NormalIndent"/>
              <w:spacing w:before="0"/>
              <w:ind w:left="0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 xml:space="preserve">              </w:t>
            </w:r>
            <w:r w:rsidR="00E32E8A" w:rsidRPr="00C02753">
              <w:rPr>
                <w:sz w:val="22"/>
                <w:szCs w:val="22"/>
              </w:rPr>
              <w:t>exclusions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1C67F8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846B76" w14:paraId="081DE6AA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113DDBFA" w14:textId="12D34BF5" w:rsidR="00E32E8A" w:rsidRPr="00C02753" w:rsidRDefault="00E32E8A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Form of preferred reimbursement to SHF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2CBB66" w14:textId="77777777" w:rsidR="00E32E8A" w:rsidRPr="00C02753" w:rsidRDefault="00E32E8A" w:rsidP="007F7B5D">
            <w:pPr>
              <w:spacing w:before="120"/>
            </w:pPr>
          </w:p>
        </w:tc>
      </w:tr>
      <w:tr w:rsidR="005928A4" w:rsidRPr="00846B76" w14:paraId="2539DB2E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73B876E8" w14:textId="1042F08B" w:rsidR="005928A4" w:rsidRPr="00C02753" w:rsidRDefault="005928A4" w:rsidP="00F52451">
            <w:pPr>
              <w:pStyle w:val="NormalInden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Dates Participating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B69334" w14:textId="77777777" w:rsidR="005928A4" w:rsidRPr="00C02753" w:rsidRDefault="005928A4" w:rsidP="007F7B5D">
            <w:pPr>
              <w:spacing w:before="120"/>
            </w:pPr>
          </w:p>
        </w:tc>
      </w:tr>
      <w:tr w:rsidR="00E32E8A" w:rsidRPr="00DA3B41" w14:paraId="5F8312BB" w14:textId="77777777" w:rsidTr="00DA3B41">
        <w:tc>
          <w:tcPr>
            <w:tcW w:w="2066" w:type="pct"/>
            <w:vAlign w:val="bottom"/>
          </w:tcPr>
          <w:p w14:paraId="5BBC5E6E" w14:textId="3E9CA90B" w:rsidR="008F69B5" w:rsidRPr="00C02753" w:rsidRDefault="008F69B5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Use of Barcode Yes/No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7F94F9" w14:textId="77777777" w:rsidR="008F69B5" w:rsidRPr="00C02753" w:rsidRDefault="008F69B5" w:rsidP="007F7B5D">
            <w:pPr>
              <w:spacing w:before="120"/>
            </w:pPr>
          </w:p>
        </w:tc>
        <w:tc>
          <w:tcPr>
            <w:tcW w:w="123" w:type="pct"/>
            <w:gridSpan w:val="2"/>
            <w:tcBorders>
              <w:top w:val="single" w:sz="4" w:space="0" w:color="auto"/>
            </w:tcBorders>
            <w:vAlign w:val="bottom"/>
          </w:tcPr>
          <w:p w14:paraId="0D830DB2" w14:textId="0BDF7340" w:rsidR="00E32E8A" w:rsidRPr="00C02753" w:rsidRDefault="00E32E8A" w:rsidP="00F5245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50259" w:rsidRPr="00846B76" w14:paraId="29B3D995" w14:textId="77777777" w:rsidTr="00DA3B41">
        <w:trPr>
          <w:gridAfter w:val="1"/>
          <w:wAfter w:w="29" w:type="pct"/>
          <w:trHeight w:val="54"/>
        </w:trPr>
        <w:tc>
          <w:tcPr>
            <w:tcW w:w="4971" w:type="pct"/>
            <w:gridSpan w:val="3"/>
            <w:shd w:val="clear" w:color="auto" w:fill="auto"/>
          </w:tcPr>
          <w:p w14:paraId="178D7AFC" w14:textId="77777777" w:rsidR="00650259" w:rsidRPr="00C0275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1BAA3A6D" w14:textId="77777777" w:rsidTr="00633F15">
        <w:trPr>
          <w:gridAfter w:val="1"/>
          <w:wAfter w:w="29" w:type="pct"/>
        </w:trPr>
        <w:tc>
          <w:tcPr>
            <w:tcW w:w="4971" w:type="pct"/>
            <w:gridSpan w:val="3"/>
            <w:shd w:val="clear" w:color="auto" w:fill="429EDE" w:themeFill="accent1" w:themeFillTint="99"/>
          </w:tcPr>
          <w:p w14:paraId="73AF0045" w14:textId="339FF404" w:rsidR="00650259" w:rsidRPr="00C02753" w:rsidRDefault="008F69B5" w:rsidP="0090596C">
            <w:pPr>
              <w:pStyle w:val="Heading1"/>
              <w:outlineLvl w:val="0"/>
            </w:pPr>
            <w:bookmarkStart w:id="0" w:name="_Hlk521325947"/>
            <w:r w:rsidRPr="00C02753">
              <w:t>Marketing</w:t>
            </w:r>
          </w:p>
        </w:tc>
      </w:tr>
      <w:bookmarkEnd w:id="0"/>
      <w:tr w:rsidR="00DA3B41" w:rsidRPr="00846B76" w14:paraId="05560DD1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6C9015AD" w14:textId="314595F7" w:rsidR="00650259" w:rsidRPr="00C02753" w:rsidRDefault="00E32E8A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Logo for inclusion of press materials</w:t>
            </w:r>
          </w:p>
        </w:tc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6E9C82E2" w14:textId="6C2020FE" w:rsidR="00926312" w:rsidRPr="00926312" w:rsidRDefault="00926312" w:rsidP="007F7B5D">
            <w:p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Email your JPEG or PNG file to </w:t>
            </w:r>
            <w:hyperlink r:id="rId10" w:history="1">
              <w:r w:rsidRPr="009631FA">
                <w:rPr>
                  <w:rStyle w:val="Hyperlink"/>
                  <w:sz w:val="22"/>
                  <w:szCs w:val="22"/>
                </w:rPr>
                <w:t>kellie.pettit@stonybrookmedicine.edu</w:t>
              </w:r>
            </w:hyperlink>
          </w:p>
        </w:tc>
      </w:tr>
      <w:tr w:rsidR="00DA3B41" w:rsidRPr="00846B76" w14:paraId="04AD32A2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515CCC30" w14:textId="783B6067" w:rsidR="00650259" w:rsidRPr="00C02753" w:rsidRDefault="00E32E8A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 xml:space="preserve">Social Media Handles@ 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122F4B" w14:textId="08BE4ABE" w:rsidR="00650259" w:rsidRPr="00C02753" w:rsidRDefault="00E32E8A" w:rsidP="007F7B5D">
            <w:pPr>
              <w:spacing w:before="120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 xml:space="preserve">FB                                          </w:t>
            </w:r>
            <w:r w:rsidR="00E6152F" w:rsidRPr="00C02753">
              <w:rPr>
                <w:sz w:val="22"/>
                <w:szCs w:val="22"/>
              </w:rPr>
              <w:t xml:space="preserve">        </w:t>
            </w:r>
            <w:r w:rsidRPr="00C02753">
              <w:rPr>
                <w:sz w:val="22"/>
                <w:szCs w:val="22"/>
              </w:rPr>
              <w:t>IG</w:t>
            </w:r>
          </w:p>
        </w:tc>
      </w:tr>
      <w:tr w:rsidR="00E32E8A" w:rsidRPr="00846B76" w14:paraId="3FF87A83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33F0E6D0" w14:textId="68E4291D" w:rsidR="00E32E8A" w:rsidRPr="00C02753" w:rsidRDefault="00E32E8A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Website URL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D39B45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846B76" w14:paraId="02B4C741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0CB66DA5" w14:textId="515868C8" w:rsidR="00E32E8A" w:rsidRPr="00C02753" w:rsidRDefault="00E32E8A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Willingness to participate in press activity Yes/No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99072A" w14:textId="77777777" w:rsidR="00E32E8A" w:rsidRPr="00C02753" w:rsidRDefault="00E32E8A" w:rsidP="007F7B5D">
            <w:pPr>
              <w:spacing w:before="120"/>
            </w:pPr>
            <w:bookmarkStart w:id="1" w:name="_GoBack"/>
            <w:bookmarkEnd w:id="1"/>
          </w:p>
        </w:tc>
      </w:tr>
      <w:tr w:rsidR="00E32E8A" w:rsidRPr="00846B76" w14:paraId="3EF0D368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1B79AEFE" w14:textId="181725D5" w:rsidR="00E32E8A" w:rsidRPr="00C02753" w:rsidRDefault="00E32E8A" w:rsidP="00E32E8A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 xml:space="preserve">Name 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3AF5B4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846B76" w14:paraId="00F55187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03934298" w14:textId="5C19F152" w:rsidR="00E32E8A" w:rsidRPr="00C02753" w:rsidRDefault="00E32E8A" w:rsidP="00E32E8A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lastRenderedPageBreak/>
              <w:t>Phone Number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6E7E6F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846B76" w14:paraId="176C5620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42EFF0B2" w14:textId="42B595D6" w:rsidR="00E32E8A" w:rsidRPr="00C02753" w:rsidRDefault="00E32E8A" w:rsidP="00DA3B41">
            <w:pPr>
              <w:pStyle w:val="NormalIndent"/>
              <w:jc w:val="center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Email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F1AC51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846B76" w14:paraId="3A8A83EC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72076901" w14:textId="704DD32C" w:rsidR="00E32E8A" w:rsidRPr="00C02753" w:rsidRDefault="00E32E8A" w:rsidP="00E6152F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Consent to film/</w:t>
            </w:r>
            <w:r w:rsidR="00E6152F" w:rsidRPr="00C02753">
              <w:rPr>
                <w:sz w:val="22"/>
                <w:szCs w:val="22"/>
              </w:rPr>
              <w:t>p</w:t>
            </w:r>
            <w:r w:rsidRPr="00C02753">
              <w:rPr>
                <w:sz w:val="22"/>
                <w:szCs w:val="22"/>
              </w:rPr>
              <w:t>hotograph products</w:t>
            </w:r>
            <w:r w:rsidR="00E6152F" w:rsidRPr="00C02753">
              <w:rPr>
                <w:sz w:val="22"/>
                <w:szCs w:val="22"/>
              </w:rPr>
              <w:t xml:space="preserve"> in store</w:t>
            </w:r>
            <w:r w:rsidRPr="00C02753">
              <w:rPr>
                <w:sz w:val="22"/>
                <w:szCs w:val="22"/>
              </w:rPr>
              <w:t xml:space="preserve"> (working with staff) Yes/No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544FEA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846B76" w14:paraId="61581F70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13C08C56" w14:textId="589AEB41" w:rsidR="00E32E8A" w:rsidRPr="00C02753" w:rsidRDefault="00E32E8A" w:rsidP="00E32E8A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Other promotional opportunities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D48DFE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846B76" w14:paraId="3DF0F294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36A05858" w14:textId="7EB2962E" w:rsidR="00E32E8A" w:rsidRPr="00C02753" w:rsidRDefault="00E32E8A" w:rsidP="00E32E8A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Other influencers/contact you recommend SHF reaches out to?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6A028F" w14:textId="77777777" w:rsidR="00E32E8A" w:rsidRPr="00C02753" w:rsidRDefault="00E32E8A" w:rsidP="007F7B5D">
            <w:pPr>
              <w:spacing w:before="120"/>
            </w:pPr>
          </w:p>
        </w:tc>
      </w:tr>
      <w:tr w:rsidR="008F69B5" w:rsidRPr="00C02753" w14:paraId="51B2B613" w14:textId="77777777" w:rsidTr="00DA3B41">
        <w:trPr>
          <w:gridAfter w:val="2"/>
          <w:wAfter w:w="123" w:type="pct"/>
        </w:trPr>
        <w:tc>
          <w:tcPr>
            <w:tcW w:w="2066" w:type="pct"/>
            <w:vAlign w:val="bottom"/>
          </w:tcPr>
          <w:p w14:paraId="037C1100" w14:textId="07C9A6B4" w:rsidR="008F69B5" w:rsidRPr="00C02753" w:rsidRDefault="008F69B5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Quantity of posters requested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A4DD8E" w14:textId="77777777" w:rsidR="008F69B5" w:rsidRPr="00C02753" w:rsidRDefault="008F69B5" w:rsidP="007F7B5D">
            <w:pPr>
              <w:spacing w:before="120"/>
            </w:pPr>
          </w:p>
        </w:tc>
      </w:tr>
      <w:tr w:rsidR="00E32E8A" w:rsidRPr="00C02753" w14:paraId="129300CC" w14:textId="77777777" w:rsidTr="00DA3B41">
        <w:trPr>
          <w:gridAfter w:val="2"/>
          <w:wAfter w:w="123" w:type="pct"/>
        </w:trPr>
        <w:tc>
          <w:tcPr>
            <w:tcW w:w="2066" w:type="pct"/>
            <w:vAlign w:val="bottom"/>
          </w:tcPr>
          <w:p w14:paraId="2530864E" w14:textId="582C47DB" w:rsidR="00E32E8A" w:rsidRPr="00C02753" w:rsidRDefault="00E32E8A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Quantity of Flyers requested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9D1748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C02753" w14:paraId="36BCBCDA" w14:textId="77777777" w:rsidTr="00DA3B41">
        <w:trPr>
          <w:gridAfter w:val="2"/>
          <w:wAfter w:w="123" w:type="pct"/>
        </w:trPr>
        <w:tc>
          <w:tcPr>
            <w:tcW w:w="2066" w:type="pct"/>
            <w:vAlign w:val="bottom"/>
          </w:tcPr>
          <w:p w14:paraId="7B2533CF" w14:textId="2C40E159" w:rsidR="00E32E8A" w:rsidRPr="00C02753" w:rsidRDefault="00E32E8A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Quantity of decals requested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418CA0" w14:textId="77777777" w:rsidR="00E32E8A" w:rsidRPr="00C02753" w:rsidRDefault="00E32E8A" w:rsidP="007F7B5D">
            <w:pPr>
              <w:spacing w:before="120"/>
              <w:rPr>
                <w:sz w:val="22"/>
                <w:szCs w:val="22"/>
              </w:rPr>
            </w:pPr>
          </w:p>
        </w:tc>
      </w:tr>
      <w:tr w:rsidR="00DA3B41" w:rsidRPr="00C02753" w14:paraId="442444AE" w14:textId="77777777" w:rsidTr="00DA3B41">
        <w:trPr>
          <w:gridAfter w:val="2"/>
          <w:wAfter w:w="123" w:type="pct"/>
          <w:trHeight w:val="530"/>
        </w:trPr>
        <w:tc>
          <w:tcPr>
            <w:tcW w:w="2066" w:type="pct"/>
            <w:vAlign w:val="bottom"/>
          </w:tcPr>
          <w:p w14:paraId="427DE4A3" w14:textId="5E859D5A" w:rsidR="00DA3B41" w:rsidRPr="00C02753" w:rsidRDefault="00DA3B41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Participating Partner Name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B92744" w14:textId="17F5A982" w:rsidR="00DA3B41" w:rsidRPr="00C02753" w:rsidRDefault="00DA3B41" w:rsidP="007F7B5D">
            <w:pPr>
              <w:spacing w:before="120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 xml:space="preserve">               </w:t>
            </w:r>
            <w:r w:rsidR="007D3031" w:rsidRPr="00C02753">
              <w:rPr>
                <w:sz w:val="22"/>
                <w:szCs w:val="22"/>
              </w:rPr>
              <w:t xml:space="preserve">                            </w:t>
            </w:r>
          </w:p>
        </w:tc>
      </w:tr>
      <w:tr w:rsidR="00DA3B41" w:rsidRPr="00C02753" w14:paraId="23FA775C" w14:textId="77777777" w:rsidTr="00DA3B41">
        <w:trPr>
          <w:gridAfter w:val="2"/>
          <w:wAfter w:w="123" w:type="pct"/>
          <w:trHeight w:val="530"/>
        </w:trPr>
        <w:tc>
          <w:tcPr>
            <w:tcW w:w="2066" w:type="pct"/>
            <w:vAlign w:val="bottom"/>
          </w:tcPr>
          <w:p w14:paraId="7B67D5AA" w14:textId="3E1C9B28" w:rsidR="00DA3B41" w:rsidRPr="00C02753" w:rsidRDefault="00DA3B41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Signature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7CCE12" w14:textId="75EF8196" w:rsidR="00DA3B41" w:rsidRPr="00C02753" w:rsidRDefault="00DA3B41" w:rsidP="007F7B5D">
            <w:pPr>
              <w:spacing w:before="120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 xml:space="preserve">                                </w:t>
            </w:r>
            <w:r w:rsidR="007D3031" w:rsidRPr="00C02753">
              <w:rPr>
                <w:sz w:val="22"/>
                <w:szCs w:val="22"/>
              </w:rPr>
              <w:t xml:space="preserve">                               Date</w:t>
            </w:r>
          </w:p>
        </w:tc>
      </w:tr>
      <w:tr w:rsidR="00DA3B41" w:rsidRPr="00C02753" w14:paraId="7FB96018" w14:textId="77777777" w:rsidTr="00DA3B41">
        <w:trPr>
          <w:gridAfter w:val="2"/>
          <w:wAfter w:w="123" w:type="pct"/>
          <w:trHeight w:val="530"/>
        </w:trPr>
        <w:tc>
          <w:tcPr>
            <w:tcW w:w="2066" w:type="pct"/>
            <w:vAlign w:val="bottom"/>
          </w:tcPr>
          <w:p w14:paraId="022A91D9" w14:textId="3EC6A47E" w:rsidR="00DA3B41" w:rsidRPr="00C02753" w:rsidRDefault="00DA3B41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On behalf of SHF Name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29E16A" w14:textId="11895377" w:rsidR="00DA3B41" w:rsidRPr="00C02753" w:rsidRDefault="00DA3B41" w:rsidP="007F7B5D">
            <w:pPr>
              <w:spacing w:before="120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 xml:space="preserve">                </w:t>
            </w:r>
            <w:r w:rsidR="007D3031" w:rsidRPr="00C02753">
              <w:rPr>
                <w:sz w:val="22"/>
                <w:szCs w:val="22"/>
              </w:rPr>
              <w:t xml:space="preserve">                            </w:t>
            </w:r>
          </w:p>
        </w:tc>
      </w:tr>
      <w:tr w:rsidR="00DA3B41" w:rsidRPr="00C02753" w14:paraId="431EA3FD" w14:textId="77777777" w:rsidTr="00DA3B41">
        <w:trPr>
          <w:gridAfter w:val="2"/>
          <w:wAfter w:w="123" w:type="pct"/>
          <w:trHeight w:val="530"/>
        </w:trPr>
        <w:tc>
          <w:tcPr>
            <w:tcW w:w="2066" w:type="pct"/>
            <w:vAlign w:val="bottom"/>
          </w:tcPr>
          <w:p w14:paraId="66B6F7AE" w14:textId="03D67D7B" w:rsidR="00DA3B41" w:rsidRPr="00C02753" w:rsidRDefault="00DA3B41" w:rsidP="00DA3B41">
            <w:pPr>
              <w:pStyle w:val="NormalIndent"/>
              <w:ind w:left="0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 xml:space="preserve">                Signature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48ACEC" w14:textId="222DFF83" w:rsidR="00DA3B41" w:rsidRPr="00C02753" w:rsidRDefault="007D3031" w:rsidP="007F7B5D">
            <w:pPr>
              <w:spacing w:before="120"/>
            </w:pPr>
            <w:r w:rsidRPr="00C02753">
              <w:t xml:space="preserve">                                                  </w:t>
            </w:r>
            <w:r w:rsidRPr="00C02753">
              <w:rPr>
                <w:sz w:val="22"/>
                <w:szCs w:val="22"/>
              </w:rPr>
              <w:t>Date</w:t>
            </w:r>
          </w:p>
        </w:tc>
      </w:tr>
      <w:tr w:rsidR="00DA3B41" w:rsidRPr="00846B76" w14:paraId="220619AE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13095BCB" w14:textId="3053C905" w:rsidR="00650259" w:rsidRPr="00C02753" w:rsidRDefault="00650259" w:rsidP="0090596C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905" w:type="pct"/>
            <w:gridSpan w:val="2"/>
            <w:vAlign w:val="bottom"/>
          </w:tcPr>
          <w:p w14:paraId="69133C88" w14:textId="77777777" w:rsidR="00650259" w:rsidRPr="00C02753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DA3B41" w:rsidRPr="00846B76" w14:paraId="1A93C2A7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2E464AC1" w14:textId="77777777" w:rsidR="00DA3B41" w:rsidRPr="00C02753" w:rsidRDefault="00DA3B41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905" w:type="pct"/>
            <w:gridSpan w:val="2"/>
            <w:vAlign w:val="bottom"/>
          </w:tcPr>
          <w:p w14:paraId="59AE9B97" w14:textId="77777777" w:rsidR="00DA3B41" w:rsidRPr="00C02753" w:rsidRDefault="00DA3B41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221986E8" w14:textId="642E4859" w:rsidR="00CE6104" w:rsidRDefault="00CE6104" w:rsidP="00E677FE">
      <w:pPr>
        <w:spacing w:after="0"/>
        <w:rPr>
          <w:sz w:val="12"/>
          <w:szCs w:val="16"/>
        </w:rPr>
      </w:pPr>
    </w:p>
    <w:p w14:paraId="5E9A67C1" w14:textId="648B46C1" w:rsidR="00DA3B41" w:rsidRDefault="00DA3B41" w:rsidP="00E677FE">
      <w:pPr>
        <w:spacing w:after="0"/>
        <w:rPr>
          <w:sz w:val="12"/>
          <w:szCs w:val="16"/>
        </w:rPr>
      </w:pPr>
    </w:p>
    <w:p w14:paraId="4E264CAE" w14:textId="2E587EA3" w:rsidR="00DA3B41" w:rsidRDefault="00DA3B41" w:rsidP="00E677FE">
      <w:pPr>
        <w:spacing w:after="0"/>
        <w:rPr>
          <w:sz w:val="12"/>
          <w:szCs w:val="16"/>
        </w:rPr>
      </w:pPr>
    </w:p>
    <w:p w14:paraId="13FEFB60" w14:textId="37FE4248" w:rsidR="00DA3B41" w:rsidRDefault="00DA3B41" w:rsidP="00E677FE">
      <w:pPr>
        <w:spacing w:after="0"/>
        <w:rPr>
          <w:sz w:val="12"/>
          <w:szCs w:val="16"/>
        </w:rPr>
      </w:pPr>
    </w:p>
    <w:p w14:paraId="18C8F263" w14:textId="1F7220CB" w:rsidR="00DA3B41" w:rsidRDefault="00DA3B41" w:rsidP="00E677FE">
      <w:pPr>
        <w:spacing w:after="0"/>
        <w:rPr>
          <w:sz w:val="22"/>
          <w:szCs w:val="22"/>
        </w:rPr>
      </w:pPr>
      <w:r>
        <w:rPr>
          <w:sz w:val="22"/>
          <w:szCs w:val="22"/>
        </w:rPr>
        <w:t>FOR QUESTIONS PLEASE CONTACT:</w:t>
      </w:r>
    </w:p>
    <w:p w14:paraId="7860CA15" w14:textId="77FAC746" w:rsidR="00DA3B41" w:rsidRDefault="00DA3B41" w:rsidP="00E677FE">
      <w:pPr>
        <w:spacing w:after="0"/>
        <w:rPr>
          <w:sz w:val="22"/>
          <w:szCs w:val="22"/>
        </w:rPr>
      </w:pPr>
      <w:r>
        <w:rPr>
          <w:sz w:val="22"/>
          <w:szCs w:val="22"/>
        </w:rPr>
        <w:t>KELLIE PETTIT-PICINICH</w:t>
      </w:r>
    </w:p>
    <w:p w14:paraId="6ABBD046" w14:textId="726AD9CB" w:rsidR="00DA3B41" w:rsidRDefault="00926312" w:rsidP="00E677FE">
      <w:pPr>
        <w:spacing w:after="0"/>
        <w:rPr>
          <w:sz w:val="22"/>
          <w:szCs w:val="22"/>
        </w:rPr>
      </w:pPr>
      <w:hyperlink r:id="rId11" w:history="1">
        <w:r w:rsidR="009F5114" w:rsidRPr="007903B5">
          <w:rPr>
            <w:rStyle w:val="Hyperlink"/>
            <w:sz w:val="22"/>
            <w:szCs w:val="22"/>
          </w:rPr>
          <w:t>kellie.pettit@stonybrookmedicine.edu</w:t>
        </w:r>
      </w:hyperlink>
    </w:p>
    <w:p w14:paraId="5D184A82" w14:textId="0E07A5BE" w:rsidR="00DA3B41" w:rsidRDefault="00DA3B41" w:rsidP="00E677FE">
      <w:pPr>
        <w:spacing w:after="0"/>
        <w:rPr>
          <w:sz w:val="22"/>
          <w:szCs w:val="22"/>
        </w:rPr>
      </w:pPr>
      <w:r>
        <w:rPr>
          <w:sz w:val="22"/>
          <w:szCs w:val="22"/>
        </w:rPr>
        <w:t>Office:</w:t>
      </w:r>
      <w:r w:rsidR="009F5114">
        <w:rPr>
          <w:sz w:val="22"/>
          <w:szCs w:val="22"/>
        </w:rPr>
        <w:t xml:space="preserve"> </w:t>
      </w:r>
      <w:r>
        <w:rPr>
          <w:sz w:val="22"/>
          <w:szCs w:val="22"/>
        </w:rPr>
        <w:t>631-726-8700 Ext. 8</w:t>
      </w:r>
    </w:p>
    <w:p w14:paraId="381CF3F9" w14:textId="566E2810" w:rsidR="00DA3B41" w:rsidRDefault="00DA3B41" w:rsidP="00E677FE">
      <w:pPr>
        <w:spacing w:after="0"/>
        <w:rPr>
          <w:sz w:val="22"/>
          <w:szCs w:val="22"/>
        </w:rPr>
      </w:pPr>
      <w:r>
        <w:rPr>
          <w:sz w:val="22"/>
          <w:szCs w:val="22"/>
        </w:rPr>
        <w:t>Cell:</w:t>
      </w:r>
      <w:r w:rsidR="009F5114">
        <w:rPr>
          <w:sz w:val="22"/>
          <w:szCs w:val="22"/>
        </w:rPr>
        <w:t xml:space="preserve"> </w:t>
      </w:r>
      <w:r>
        <w:rPr>
          <w:sz w:val="22"/>
          <w:szCs w:val="22"/>
        </w:rPr>
        <w:t>631-481-5366</w:t>
      </w:r>
    </w:p>
    <w:p w14:paraId="67D877C9" w14:textId="77777777" w:rsidR="00DA3B41" w:rsidRPr="00DA3B41" w:rsidRDefault="00DA3B41" w:rsidP="00E677FE">
      <w:pPr>
        <w:spacing w:after="0"/>
        <w:rPr>
          <w:sz w:val="22"/>
          <w:szCs w:val="22"/>
        </w:rPr>
      </w:pPr>
    </w:p>
    <w:sectPr w:rsidR="00DA3B41" w:rsidRPr="00DA3B41" w:rsidSect="0090596C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88C364" w14:textId="77777777" w:rsidR="008F69B5" w:rsidRDefault="008F69B5" w:rsidP="00650259">
      <w:pPr>
        <w:spacing w:after="0" w:line="240" w:lineRule="auto"/>
      </w:pPr>
      <w:r>
        <w:separator/>
      </w:r>
    </w:p>
  </w:endnote>
  <w:endnote w:type="continuationSeparator" w:id="0">
    <w:p w14:paraId="5D274081" w14:textId="77777777" w:rsidR="008F69B5" w:rsidRDefault="008F69B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303BEB3-37B1-4913-9DD6-2865B6F5A04E}"/>
    <w:embedBold r:id="rId2" w:fontKey="{DBE2EF7E-10A6-4142-892D-37DB80BC47B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750D180-0325-4F54-B865-F06627C91652}"/>
    <w:embedBold r:id="rId4" w:fontKey="{F187F567-7D98-4695-916A-1BAC7204E8A8}"/>
    <w:embedItalic r:id="rId5" w:fontKey="{3DFF2898-6E58-4ACB-815B-AD93DE492CB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AC247513-5899-4223-8703-B8300FBF05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3B0E88A6" w14:textId="77777777" w:rsidTr="00C4167A">
      <w:tc>
        <w:tcPr>
          <w:tcW w:w="4675" w:type="dxa"/>
          <w:vAlign w:val="center"/>
        </w:tcPr>
        <w:p w14:paraId="114960E0" w14:textId="05B78AEB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7163C27" w14:textId="6D58FC96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79D1209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593950" w14:textId="77777777" w:rsidR="008F69B5" w:rsidRDefault="008F69B5" w:rsidP="00650259">
      <w:pPr>
        <w:spacing w:after="0" w:line="240" w:lineRule="auto"/>
      </w:pPr>
      <w:r>
        <w:separator/>
      </w:r>
    </w:p>
  </w:footnote>
  <w:footnote w:type="continuationSeparator" w:id="0">
    <w:p w14:paraId="583B61A8" w14:textId="77777777" w:rsidR="008F69B5" w:rsidRDefault="008F69B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69358476" w14:textId="77777777" w:rsidTr="0090596C">
      <w:trPr>
        <w:trHeight w:val="990"/>
      </w:trPr>
      <w:tc>
        <w:tcPr>
          <w:tcW w:w="1350" w:type="dxa"/>
          <w:vAlign w:val="center"/>
        </w:tcPr>
        <w:p w14:paraId="3894AC03" w14:textId="6936A493" w:rsidR="0090596C" w:rsidRDefault="0090596C" w:rsidP="0090596C">
          <w:pPr>
            <w:pStyle w:val="Header"/>
            <w:ind w:left="-108"/>
          </w:pPr>
          <w:bookmarkStart w:id="2" w:name="_Hlk521325785"/>
        </w:p>
      </w:tc>
      <w:tc>
        <w:tcPr>
          <w:tcW w:w="8000" w:type="dxa"/>
          <w:vAlign w:val="center"/>
        </w:tcPr>
        <w:p w14:paraId="3A97B633" w14:textId="350AFC04" w:rsidR="0090596C" w:rsidRPr="0090596C" w:rsidRDefault="00DA3B41" w:rsidP="00C02753">
          <w:pPr>
            <w:pStyle w:val="Header"/>
          </w:pPr>
          <w:r>
            <w:drawing>
              <wp:inline distT="0" distB="0" distL="0" distR="0" wp14:anchorId="785175B2" wp14:editId="0DB32E44">
                <wp:extent cx="2090441" cy="671800"/>
                <wp:effectExtent l="0" t="0" r="5080" b="0"/>
                <wp:docPr id="2" name="Picture 2" descr="A picture containing drawing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drawing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0137" cy="678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C02753">
            <w:t xml:space="preserve">                   </w:t>
          </w:r>
          <w:r w:rsidR="00C02753">
            <w:drawing>
              <wp:inline distT="0" distB="0" distL="0" distR="0" wp14:anchorId="0172F9D4" wp14:editId="2E8B54EF">
                <wp:extent cx="1325880" cy="1297124"/>
                <wp:effectExtent l="0" t="0" r="7620" b="0"/>
                <wp:docPr id="1" name="Picture 1" descr="A picture containing 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picture containing diagram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4211" cy="1305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2"/>
  </w:tbl>
  <w:p w14:paraId="45279D13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9B5"/>
    <w:rsid w:val="000456E1"/>
    <w:rsid w:val="00052382"/>
    <w:rsid w:val="0006568A"/>
    <w:rsid w:val="00076F0F"/>
    <w:rsid w:val="00084253"/>
    <w:rsid w:val="000D1F49"/>
    <w:rsid w:val="001727CA"/>
    <w:rsid w:val="00264FC5"/>
    <w:rsid w:val="002928D0"/>
    <w:rsid w:val="002C56E6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928A4"/>
    <w:rsid w:val="005A3BF7"/>
    <w:rsid w:val="005F2035"/>
    <w:rsid w:val="005F7990"/>
    <w:rsid w:val="00633F15"/>
    <w:rsid w:val="0063739C"/>
    <w:rsid w:val="00650259"/>
    <w:rsid w:val="00757A11"/>
    <w:rsid w:val="00770F25"/>
    <w:rsid w:val="007A35A8"/>
    <w:rsid w:val="007B0A85"/>
    <w:rsid w:val="007C6A52"/>
    <w:rsid w:val="007D3031"/>
    <w:rsid w:val="007F7B5D"/>
    <w:rsid w:val="0082043E"/>
    <w:rsid w:val="00836129"/>
    <w:rsid w:val="008E203A"/>
    <w:rsid w:val="008F69B5"/>
    <w:rsid w:val="0090596C"/>
    <w:rsid w:val="0091229C"/>
    <w:rsid w:val="00926312"/>
    <w:rsid w:val="00940E73"/>
    <w:rsid w:val="0098597D"/>
    <w:rsid w:val="009F5114"/>
    <w:rsid w:val="009F619A"/>
    <w:rsid w:val="009F6DDE"/>
    <w:rsid w:val="00A370A8"/>
    <w:rsid w:val="00BD4753"/>
    <w:rsid w:val="00BD5CB1"/>
    <w:rsid w:val="00BE62EE"/>
    <w:rsid w:val="00C003BA"/>
    <w:rsid w:val="00C02753"/>
    <w:rsid w:val="00C46878"/>
    <w:rsid w:val="00CB4A51"/>
    <w:rsid w:val="00CD4532"/>
    <w:rsid w:val="00CD47B0"/>
    <w:rsid w:val="00CD70CE"/>
    <w:rsid w:val="00CE6104"/>
    <w:rsid w:val="00CE7918"/>
    <w:rsid w:val="00D16163"/>
    <w:rsid w:val="00DA3B41"/>
    <w:rsid w:val="00DB3FAD"/>
    <w:rsid w:val="00E139C4"/>
    <w:rsid w:val="00E32E8A"/>
    <w:rsid w:val="00E6152F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FB209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A3B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ellie.pettit@stonybrookmedicine.edu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kellie.pettit@stonybrookmedicine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pettit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7A0B945CBA7410499E3EE30AE54C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6C8D0-1DF9-4267-81B6-F9386DB23807}"/>
      </w:docPartPr>
      <w:docPartBody>
        <w:p w:rsidR="001A695E" w:rsidRDefault="00B40D16">
          <w:pPr>
            <w:pStyle w:val="E7A0B945CBA7410499E3EE30AE54CA0C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D16"/>
    <w:rsid w:val="001A695E"/>
    <w:rsid w:val="00B4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7A0B945CBA7410499E3EE30AE54CA0C">
    <w:name w:val="E7A0B945CBA7410499E3EE30AE54CA0C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2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2020-10-06T17:25:00Z</dcterms:created>
  <dcterms:modified xsi:type="dcterms:W3CDTF">2020-11-04T18:59:00Z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